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7E770" w14:textId="77777777" w:rsidR="005E7EC1" w:rsidRDefault="005E7EC1" w:rsidP="002159E9">
      <w:pPr>
        <w:jc w:val="center"/>
        <w:rPr>
          <w:b/>
          <w:color w:val="123663"/>
          <w:sz w:val="28"/>
          <w:szCs w:val="28"/>
        </w:rPr>
      </w:pPr>
      <w:r>
        <w:rPr>
          <w:b/>
          <w:color w:val="123663"/>
          <w:sz w:val="28"/>
          <w:szCs w:val="28"/>
        </w:rPr>
        <w:t>Job Hazard Analysis Template</w:t>
      </w:r>
      <w:r w:rsidR="00963FBF">
        <w:rPr>
          <w:b/>
          <w:color w:val="123663"/>
          <w:sz w:val="28"/>
          <w:szCs w:val="28"/>
        </w:rPr>
        <w:t xml:space="preserve"> </w:t>
      </w:r>
      <w:r>
        <w:rPr>
          <w:b/>
          <w:color w:val="123663"/>
          <w:sz w:val="28"/>
          <w:szCs w:val="28"/>
        </w:rPr>
        <w:t>Instructions</w:t>
      </w:r>
    </w:p>
    <w:p w14:paraId="3A867600" w14:textId="77777777" w:rsidR="005E7EC1" w:rsidRDefault="005E7EC1" w:rsidP="00C5570F">
      <w:pPr>
        <w:pStyle w:val="NoSpacing"/>
        <w:jc w:val="both"/>
      </w:pPr>
      <w:r>
        <w:t xml:space="preserve">A Job Hazard Analysis (JHA) is a technique for studying workplace hazards with a focus on finding the best ways of controlling </w:t>
      </w:r>
      <w:r w:rsidR="00471502">
        <w:t xml:space="preserve">them. First, a JHA analyzes work activities to identify the procedures, tools and materials necessary for accomplishing the task. Then the JHA process identifies strategies that will either eliminate or mitigate the hazards. </w:t>
      </w:r>
    </w:p>
    <w:p w14:paraId="5369AE53" w14:textId="77777777" w:rsidR="00471502" w:rsidRDefault="00471502" w:rsidP="00C5570F">
      <w:pPr>
        <w:pStyle w:val="NoSpacing"/>
        <w:jc w:val="both"/>
      </w:pPr>
    </w:p>
    <w:p w14:paraId="18517534" w14:textId="77777777" w:rsidR="00471502" w:rsidRPr="002159E9" w:rsidRDefault="00471502" w:rsidP="00C5570F">
      <w:pPr>
        <w:pStyle w:val="NoSpacing"/>
        <w:jc w:val="both"/>
        <w:rPr>
          <w:i/>
          <w:iCs/>
        </w:rPr>
      </w:pPr>
      <w:r w:rsidRPr="002159E9">
        <w:rPr>
          <w:i/>
          <w:iCs/>
        </w:rPr>
        <w:t xml:space="preserve">Below are instructions for filling out each section of the JHA template on pages 2-3. </w:t>
      </w:r>
    </w:p>
    <w:p w14:paraId="080A1792" w14:textId="77777777" w:rsidR="00471502" w:rsidRDefault="00471502" w:rsidP="00C5570F">
      <w:pPr>
        <w:pStyle w:val="NoSpacing"/>
        <w:jc w:val="both"/>
      </w:pPr>
    </w:p>
    <w:p w14:paraId="0637010D" w14:textId="77777777" w:rsidR="006B17A2" w:rsidRDefault="006B17A2" w:rsidP="00C5570F">
      <w:pPr>
        <w:pStyle w:val="NoSpacing"/>
        <w:jc w:val="both"/>
      </w:pPr>
      <w:r>
        <w:rPr>
          <w:b/>
          <w:bCs/>
        </w:rPr>
        <w:t xml:space="preserve">Date: </w:t>
      </w:r>
      <w:r>
        <w:t xml:space="preserve">Enter the date the JHA is being done and check if this is a NEW JHA or a REVISION to an existing one. </w:t>
      </w:r>
    </w:p>
    <w:p w14:paraId="07300E5E" w14:textId="77777777" w:rsidR="006B17A2" w:rsidRDefault="006B17A2" w:rsidP="00C5570F">
      <w:pPr>
        <w:pStyle w:val="NoSpacing"/>
        <w:jc w:val="both"/>
      </w:pPr>
    </w:p>
    <w:p w14:paraId="59A3D9EE" w14:textId="77777777" w:rsidR="006B17A2" w:rsidRDefault="006B17A2" w:rsidP="00C5570F">
      <w:pPr>
        <w:pStyle w:val="NoSpacing"/>
        <w:jc w:val="both"/>
      </w:pPr>
      <w:r>
        <w:rPr>
          <w:b/>
          <w:bCs/>
        </w:rPr>
        <w:t xml:space="preserve">Department: </w:t>
      </w:r>
      <w:r>
        <w:t xml:space="preserve">Enter the name of the department performing the Job Task for this JHA. </w:t>
      </w:r>
    </w:p>
    <w:p w14:paraId="7DEC589F" w14:textId="77777777" w:rsidR="006B17A2" w:rsidRDefault="006B17A2" w:rsidP="00C5570F">
      <w:pPr>
        <w:pStyle w:val="NoSpacing"/>
        <w:jc w:val="both"/>
      </w:pPr>
    </w:p>
    <w:p w14:paraId="6F10D1CE" w14:textId="77777777" w:rsidR="006B17A2" w:rsidRPr="006B17A2" w:rsidRDefault="006B17A2" w:rsidP="00C5570F">
      <w:pPr>
        <w:pStyle w:val="NoSpacing"/>
        <w:jc w:val="both"/>
      </w:pPr>
      <w:r>
        <w:rPr>
          <w:b/>
          <w:bCs/>
        </w:rPr>
        <w:t>Reviewed By:</w:t>
      </w:r>
      <w:r>
        <w:t xml:space="preserve"> The JHA needs to be reviewed and approved by department leadership (or other designee) with responsibility for providing a safe and healthful workplace environment. </w:t>
      </w:r>
    </w:p>
    <w:p w14:paraId="734DCA63" w14:textId="77777777" w:rsidR="006B17A2" w:rsidRDefault="006B17A2" w:rsidP="00C5570F">
      <w:pPr>
        <w:pStyle w:val="NoSpacing"/>
        <w:jc w:val="both"/>
        <w:rPr>
          <w:b/>
          <w:bCs/>
        </w:rPr>
      </w:pPr>
    </w:p>
    <w:p w14:paraId="0A5A303A" w14:textId="77777777" w:rsidR="00471502" w:rsidRDefault="00471502" w:rsidP="00C5570F">
      <w:pPr>
        <w:pStyle w:val="NoSpacing"/>
        <w:jc w:val="both"/>
      </w:pPr>
      <w:r>
        <w:rPr>
          <w:b/>
          <w:bCs/>
        </w:rPr>
        <w:t xml:space="preserve">Job Title: </w:t>
      </w:r>
      <w:r w:rsidR="007362D2">
        <w:t xml:space="preserve"> </w:t>
      </w:r>
      <w:r w:rsidR="006B17A2">
        <w:t xml:space="preserve">List the job titles of the workers who are assigned to the task/operation being analyzed. </w:t>
      </w:r>
    </w:p>
    <w:p w14:paraId="40F8E914" w14:textId="77777777" w:rsidR="006B17A2" w:rsidRDefault="006B17A2" w:rsidP="00C5570F">
      <w:pPr>
        <w:pStyle w:val="NoSpacing"/>
        <w:jc w:val="both"/>
      </w:pPr>
    </w:p>
    <w:p w14:paraId="28126D19" w14:textId="77777777" w:rsidR="006B17A2" w:rsidRDefault="006B17A2" w:rsidP="00C5570F">
      <w:pPr>
        <w:pStyle w:val="NoSpacing"/>
        <w:jc w:val="both"/>
      </w:pPr>
      <w:r>
        <w:rPr>
          <w:b/>
          <w:bCs/>
        </w:rPr>
        <w:t xml:space="preserve">Job Task: </w:t>
      </w:r>
      <w:r>
        <w:t>Enter a brief but detailed description of the task being analyzed in the JHA. Include details such as the purpose of the task, the tools and equipment being used, and the environment in which the task is performed.</w:t>
      </w:r>
    </w:p>
    <w:p w14:paraId="65F020D6" w14:textId="77777777" w:rsidR="006B17A2" w:rsidRDefault="006B17A2" w:rsidP="00C5570F">
      <w:pPr>
        <w:pStyle w:val="NoSpacing"/>
        <w:jc w:val="both"/>
      </w:pPr>
    </w:p>
    <w:p w14:paraId="482899E4" w14:textId="77777777" w:rsidR="006B17A2" w:rsidRDefault="006B17A2" w:rsidP="00C5570F">
      <w:pPr>
        <w:pStyle w:val="NoSpacing"/>
        <w:jc w:val="both"/>
      </w:pPr>
      <w:r>
        <w:rPr>
          <w:b/>
          <w:bCs/>
        </w:rPr>
        <w:t xml:space="preserve">Personal Protective Equipment (PPE): </w:t>
      </w:r>
      <w:r>
        <w:t xml:space="preserve">Provide information about all forms of PPE necessary for completing the Job Task being reviewed in this JHA. </w:t>
      </w:r>
    </w:p>
    <w:p w14:paraId="58A4AC19" w14:textId="77777777" w:rsidR="006B17A2" w:rsidRDefault="006B17A2" w:rsidP="00C5570F">
      <w:pPr>
        <w:pStyle w:val="NoSpacing"/>
        <w:jc w:val="both"/>
      </w:pPr>
    </w:p>
    <w:p w14:paraId="406B26FB" w14:textId="77777777" w:rsidR="006B17A2" w:rsidRDefault="006B17A2" w:rsidP="00C5570F">
      <w:pPr>
        <w:pStyle w:val="NoSpacing"/>
        <w:jc w:val="both"/>
      </w:pPr>
      <w:r>
        <w:rPr>
          <w:b/>
          <w:bCs/>
        </w:rPr>
        <w:t xml:space="preserve">Task/Step: </w:t>
      </w:r>
      <w:r>
        <w:t>Each step of the operation being examined should be written on the JHA worksheet in</w:t>
      </w:r>
      <w:r w:rsidR="00C5570F">
        <w:t xml:space="preserve"> the</w:t>
      </w:r>
      <w:r>
        <w:t xml:space="preserve"> order </w:t>
      </w:r>
      <w:r w:rsidR="00C5570F">
        <w:t xml:space="preserve">it is performed. </w:t>
      </w:r>
    </w:p>
    <w:p w14:paraId="69C3343D" w14:textId="77777777" w:rsidR="00C5570F" w:rsidRPr="006B17A2" w:rsidRDefault="00C5570F" w:rsidP="00C5570F">
      <w:pPr>
        <w:pStyle w:val="NoSpacing"/>
        <w:ind w:left="720"/>
        <w:jc w:val="both"/>
      </w:pPr>
      <w:r>
        <w:t xml:space="preserve">Note: Break the task/operation into a series of small steps, until you have a complete list of all the steps from start to finish. Taking photos or videos may help make it easier to complete the JHA process. It may also be useful to observe several workers performing the task to account for procedural differences. </w:t>
      </w:r>
    </w:p>
    <w:p w14:paraId="00B7E5D3" w14:textId="77777777" w:rsidR="006B17A2" w:rsidRPr="006B17A2" w:rsidRDefault="006B17A2" w:rsidP="00C5570F">
      <w:pPr>
        <w:pStyle w:val="NoSpacing"/>
        <w:jc w:val="both"/>
      </w:pPr>
    </w:p>
    <w:p w14:paraId="29F88514" w14:textId="77777777" w:rsidR="006B17A2" w:rsidRPr="00C5570F" w:rsidRDefault="00C5570F" w:rsidP="005E7EC1">
      <w:pPr>
        <w:pStyle w:val="NoSpacing"/>
      </w:pPr>
      <w:r>
        <w:rPr>
          <w:b/>
          <w:bCs/>
        </w:rPr>
        <w:t>Potential Hazards:</w:t>
      </w:r>
      <w:r>
        <w:t xml:space="preserve"> List the potential hazards identified for each step of the task. A potential hazard is any unsafe condition or practice that could cause worker injury, illness or death. Examples include unguarded machinery, toxic chemical exposures, environmental stressors (such as noise), electrical hazards, ergonomic hazards (from lifting, pushing, pulling, or twisting), fire hazards</w:t>
      </w:r>
      <w:r w:rsidR="00963FBF">
        <w:t xml:space="preserve">, and many others not listed here. </w:t>
      </w:r>
    </w:p>
    <w:p w14:paraId="3E16174D" w14:textId="77777777" w:rsidR="006B17A2" w:rsidRDefault="006B17A2" w:rsidP="005E7EC1">
      <w:pPr>
        <w:pStyle w:val="NoSpacing"/>
        <w:rPr>
          <w:b/>
          <w:bCs/>
        </w:rPr>
      </w:pPr>
    </w:p>
    <w:p w14:paraId="7088AB71" w14:textId="77777777" w:rsidR="00963FBF" w:rsidRDefault="00963FBF" w:rsidP="005E7EC1">
      <w:pPr>
        <w:pStyle w:val="NoSpacing"/>
      </w:pPr>
      <w:r>
        <w:rPr>
          <w:b/>
          <w:bCs/>
        </w:rPr>
        <w:t xml:space="preserve">Control Methods: </w:t>
      </w:r>
      <w:r>
        <w:t xml:space="preserve">These are the recommendations for how to eliminate or minimize the hazards that were identified during the JHA process. </w:t>
      </w:r>
    </w:p>
    <w:p w14:paraId="4625F4B4" w14:textId="77777777" w:rsidR="00963FBF" w:rsidRDefault="00963FBF" w:rsidP="005E7EC1">
      <w:pPr>
        <w:pStyle w:val="NoSpacing"/>
      </w:pPr>
      <w:r>
        <w:tab/>
        <w:t xml:space="preserve">Note: There are five distinct categories of controls (listed below in order of preference, called the </w:t>
      </w:r>
      <w:hyperlink r:id="rId9" w:history="1">
        <w:r w:rsidRPr="002159E9">
          <w:rPr>
            <w:rStyle w:val="Hyperlink"/>
          </w:rPr>
          <w:t>hierarchy of controls</w:t>
        </w:r>
      </w:hyperlink>
      <w:r>
        <w:t>):</w:t>
      </w:r>
    </w:p>
    <w:p w14:paraId="39297189" w14:textId="77777777" w:rsidR="00963FBF" w:rsidRDefault="00963FBF" w:rsidP="00963FBF">
      <w:pPr>
        <w:pStyle w:val="NoSpacing"/>
        <w:numPr>
          <w:ilvl w:val="0"/>
          <w:numId w:val="1"/>
        </w:numPr>
      </w:pPr>
      <w:r>
        <w:t xml:space="preserve">Elimination – Removes the hazard entirely from the workplace and therefore the risk of exposure or harm. </w:t>
      </w:r>
    </w:p>
    <w:p w14:paraId="05F56DF0" w14:textId="77777777" w:rsidR="00963FBF" w:rsidRDefault="00963FBF" w:rsidP="00963FBF">
      <w:pPr>
        <w:pStyle w:val="NoSpacing"/>
        <w:numPr>
          <w:ilvl w:val="0"/>
          <w:numId w:val="1"/>
        </w:numPr>
      </w:pPr>
      <w:r>
        <w:t xml:space="preserve">Substitution – Involves replacing something that creates a hazard with a safer alternative. </w:t>
      </w:r>
    </w:p>
    <w:p w14:paraId="33874982" w14:textId="77777777" w:rsidR="00963FBF" w:rsidRDefault="00963FBF" w:rsidP="00963FBF">
      <w:pPr>
        <w:pStyle w:val="NoSpacing"/>
        <w:numPr>
          <w:ilvl w:val="0"/>
          <w:numId w:val="1"/>
        </w:numPr>
      </w:pPr>
      <w:r>
        <w:t xml:space="preserve">Engineering – Reduces hazards by isolating the worker from them by modifying equipment, using protective barriers, or adding ventilation.  </w:t>
      </w:r>
    </w:p>
    <w:p w14:paraId="681BD857" w14:textId="77777777" w:rsidR="00963FBF" w:rsidRDefault="00963FBF" w:rsidP="00963FBF">
      <w:pPr>
        <w:pStyle w:val="NoSpacing"/>
        <w:numPr>
          <w:ilvl w:val="0"/>
          <w:numId w:val="1"/>
        </w:numPr>
      </w:pPr>
      <w:r>
        <w:t xml:space="preserve">Administrative – Focuses on modifying behaviors and workplace practices to reduce risks associated with various tasks and environments. </w:t>
      </w:r>
    </w:p>
    <w:p w14:paraId="0F4772D3" w14:textId="77777777" w:rsidR="00963FBF" w:rsidRPr="00963FBF" w:rsidRDefault="00963FBF" w:rsidP="00963FBF">
      <w:pPr>
        <w:pStyle w:val="NoSpacing"/>
        <w:numPr>
          <w:ilvl w:val="0"/>
          <w:numId w:val="1"/>
        </w:numPr>
      </w:pPr>
      <w:r>
        <w:t xml:space="preserve">Personal Protective Equipment (PPE) – The last line of defense against workplace hazards and includes items such as gloves, safety glasses, hearing protection, hard hats, and respirators.  </w:t>
      </w:r>
    </w:p>
    <w:p w14:paraId="430CCDBD" w14:textId="77777777" w:rsidR="00416B30" w:rsidRDefault="005E7EC1" w:rsidP="00963FBF">
      <w:pPr>
        <w:rPr>
          <w:color w:val="123663"/>
          <w:sz w:val="24"/>
          <w:szCs w:val="24"/>
        </w:rPr>
      </w:pPr>
      <w:r>
        <w:rPr>
          <w:b/>
          <w:color w:val="123663"/>
          <w:sz w:val="28"/>
          <w:szCs w:val="28"/>
        </w:rPr>
        <w:br w:type="page"/>
      </w:r>
      <w:r w:rsidR="006A41C8">
        <w:rPr>
          <w:b/>
          <w:color w:val="123663"/>
          <w:sz w:val="28"/>
          <w:szCs w:val="28"/>
        </w:rPr>
        <w:lastRenderedPageBreak/>
        <w:t>PURPOSE:</w:t>
      </w:r>
      <w:r w:rsidR="006A41C8">
        <w:rPr>
          <w:color w:val="123663"/>
          <w:sz w:val="28"/>
          <w:szCs w:val="28"/>
        </w:rPr>
        <w:t xml:space="preserve"> </w:t>
      </w:r>
      <w:r w:rsidR="006A41C8">
        <w:rPr>
          <w:color w:val="123663"/>
          <w:sz w:val="24"/>
          <w:szCs w:val="24"/>
        </w:rPr>
        <w:t xml:space="preserve">Review each </w:t>
      </w:r>
      <w:r w:rsidR="006A41C8">
        <w:rPr>
          <w:b/>
          <w:color w:val="123663"/>
          <w:sz w:val="24"/>
          <w:szCs w:val="24"/>
        </w:rPr>
        <w:t>Job Title</w:t>
      </w:r>
      <w:r w:rsidR="006A41C8">
        <w:rPr>
          <w:color w:val="123663"/>
          <w:sz w:val="24"/>
          <w:szCs w:val="24"/>
        </w:rPr>
        <w:t xml:space="preserve"> or </w:t>
      </w:r>
      <w:r w:rsidR="006A41C8">
        <w:rPr>
          <w:b/>
          <w:color w:val="123663"/>
          <w:sz w:val="24"/>
          <w:szCs w:val="24"/>
        </w:rPr>
        <w:t>Job Task</w:t>
      </w:r>
      <w:r w:rsidR="006A41C8">
        <w:rPr>
          <w:color w:val="123663"/>
          <w:sz w:val="24"/>
          <w:szCs w:val="24"/>
        </w:rPr>
        <w:t xml:space="preserve"> performed by employees to determine where work-related hazards exist; provide recommendations for hazard elimination/protection, identify appropriate personal protective equipment (PPE), and training to inform employees of appropriate safety standards and precautions.</w:t>
      </w:r>
    </w:p>
    <w:tbl>
      <w:tblPr>
        <w:tblStyle w:val="a"/>
        <w:tblW w:w="14456" w:type="dxa"/>
        <w:tblBorders>
          <w:top w:val="nil"/>
          <w:left w:val="nil"/>
          <w:bottom w:val="nil"/>
          <w:right w:val="nil"/>
          <w:insideH w:val="nil"/>
          <w:insideV w:val="nil"/>
        </w:tblBorders>
        <w:tblLayout w:type="fixed"/>
        <w:tblLook w:val="0400" w:firstRow="0" w:lastRow="0" w:firstColumn="0" w:lastColumn="0" w:noHBand="0" w:noVBand="1"/>
      </w:tblPr>
      <w:tblGrid>
        <w:gridCol w:w="900"/>
        <w:gridCol w:w="270"/>
        <w:gridCol w:w="360"/>
        <w:gridCol w:w="90"/>
        <w:gridCol w:w="5408"/>
        <w:gridCol w:w="1882"/>
        <w:gridCol w:w="5546"/>
      </w:tblGrid>
      <w:tr w:rsidR="00416B30" w14:paraId="3FB0E05B" w14:textId="77777777">
        <w:trPr>
          <w:trHeight w:val="441"/>
        </w:trPr>
        <w:tc>
          <w:tcPr>
            <w:tcW w:w="900" w:type="dxa"/>
            <w:vAlign w:val="bottom"/>
          </w:tcPr>
          <w:p w14:paraId="5D3D9144" w14:textId="77777777" w:rsidR="00416B30" w:rsidRDefault="006A41C8">
            <w:pPr>
              <w:ind w:left="-109"/>
              <w:rPr>
                <w:b/>
                <w:color w:val="123663"/>
                <w:sz w:val="28"/>
                <w:szCs w:val="28"/>
              </w:rPr>
            </w:pPr>
            <w:r>
              <w:rPr>
                <w:b/>
                <w:color w:val="123663"/>
                <w:sz w:val="28"/>
                <w:szCs w:val="28"/>
              </w:rPr>
              <w:t>Date:</w:t>
            </w:r>
          </w:p>
        </w:tc>
        <w:sdt>
          <w:sdtPr>
            <w:rPr>
              <w:color w:val="123663"/>
              <w:sz w:val="24"/>
              <w:szCs w:val="24"/>
            </w:rPr>
            <w:id w:val="-829134366"/>
            <w:placeholder>
              <w:docPart w:val="1D6F266490C241AA80CDDECD4F7B3E14"/>
            </w:placeholder>
            <w:showingPlcHdr/>
            <w:date>
              <w:dateFormat w:val="M/d/yyyy"/>
              <w:lid w:val="en-US"/>
              <w:storeMappedDataAs w:val="dateTime"/>
              <w:calendar w:val="gregorian"/>
            </w:date>
          </w:sdtPr>
          <w:sdtEndPr/>
          <w:sdtContent>
            <w:tc>
              <w:tcPr>
                <w:tcW w:w="6128" w:type="dxa"/>
                <w:gridSpan w:val="4"/>
                <w:tcBorders>
                  <w:bottom w:val="single" w:sz="4" w:space="0" w:color="000000"/>
                  <w:right w:val="nil"/>
                </w:tcBorders>
                <w:vAlign w:val="bottom"/>
              </w:tcPr>
              <w:p w14:paraId="1DFAD418" w14:textId="77777777" w:rsidR="00416B30" w:rsidRDefault="00396491">
                <w:pPr>
                  <w:rPr>
                    <w:color w:val="123663"/>
                    <w:sz w:val="24"/>
                    <w:szCs w:val="24"/>
                  </w:rPr>
                </w:pPr>
                <w:r w:rsidRPr="00844FBB">
                  <w:rPr>
                    <w:rStyle w:val="PlaceholderText"/>
                  </w:rPr>
                  <w:t>Click or tap to enter a date.</w:t>
                </w:r>
              </w:p>
            </w:tc>
          </w:sdtContent>
        </w:sdt>
        <w:tc>
          <w:tcPr>
            <w:tcW w:w="7428" w:type="dxa"/>
            <w:gridSpan w:val="2"/>
            <w:tcBorders>
              <w:top w:val="nil"/>
              <w:left w:val="nil"/>
              <w:bottom w:val="nil"/>
              <w:right w:val="nil"/>
            </w:tcBorders>
            <w:vAlign w:val="bottom"/>
          </w:tcPr>
          <w:p w14:paraId="3AA74FE5" w14:textId="77777777" w:rsidR="00416B30" w:rsidRDefault="00390348">
            <w:pPr>
              <w:rPr>
                <w:color w:val="123663"/>
                <w:sz w:val="24"/>
                <w:szCs w:val="24"/>
              </w:rPr>
            </w:pPr>
            <w:sdt>
              <w:sdtPr>
                <w:rPr>
                  <w:rFonts w:ascii="MS Gothic" w:eastAsia="MS Gothic" w:hAnsi="MS Gothic" w:cs="MS Gothic"/>
                  <w:b/>
                  <w:color w:val="123663"/>
                  <w:sz w:val="28"/>
                  <w:szCs w:val="28"/>
                </w:rPr>
                <w:id w:val="-1498418273"/>
                <w14:checkbox>
                  <w14:checked w14:val="0"/>
                  <w14:checkedState w14:val="00FE" w14:font="Wingdings"/>
                  <w14:uncheckedState w14:val="2610" w14:font="MS Gothic"/>
                </w14:checkbox>
              </w:sdtPr>
              <w:sdtEndPr/>
              <w:sdtContent>
                <w:r w:rsidR="00396491">
                  <w:rPr>
                    <w:rFonts w:ascii="MS Gothic" w:eastAsia="MS Gothic" w:hAnsi="MS Gothic" w:cs="MS Gothic" w:hint="eastAsia"/>
                    <w:b/>
                    <w:color w:val="123663"/>
                    <w:sz w:val="28"/>
                    <w:szCs w:val="28"/>
                  </w:rPr>
                  <w:t>☐</w:t>
                </w:r>
              </w:sdtContent>
            </w:sdt>
            <w:r w:rsidR="006A41C8">
              <w:rPr>
                <w:b/>
                <w:color w:val="123663"/>
                <w:sz w:val="28"/>
                <w:szCs w:val="28"/>
              </w:rPr>
              <w:t>New</w:t>
            </w:r>
            <w:r w:rsidR="006A41C8">
              <w:rPr>
                <w:b/>
                <w:color w:val="123663"/>
                <w:sz w:val="28"/>
                <w:szCs w:val="28"/>
              </w:rPr>
              <w:tab/>
            </w:r>
            <w:sdt>
              <w:sdtPr>
                <w:rPr>
                  <w:b/>
                  <w:color w:val="123663"/>
                  <w:sz w:val="28"/>
                  <w:szCs w:val="28"/>
                </w:rPr>
                <w:id w:val="-991711294"/>
                <w14:checkbox>
                  <w14:checked w14:val="0"/>
                  <w14:checkedState w14:val="00FE" w14:font="Wingdings"/>
                  <w14:uncheckedState w14:val="2610" w14:font="MS Gothic"/>
                </w14:checkbox>
              </w:sdtPr>
              <w:sdtEndPr/>
              <w:sdtContent>
                <w:r w:rsidR="00396491">
                  <w:rPr>
                    <w:rFonts w:ascii="MS Gothic" w:eastAsia="MS Gothic" w:hAnsi="MS Gothic" w:hint="eastAsia"/>
                    <w:b/>
                    <w:color w:val="123663"/>
                    <w:sz w:val="28"/>
                    <w:szCs w:val="28"/>
                  </w:rPr>
                  <w:t>☐</w:t>
                </w:r>
              </w:sdtContent>
            </w:sdt>
            <w:r w:rsidR="006A41C8">
              <w:rPr>
                <w:b/>
                <w:color w:val="123663"/>
                <w:sz w:val="28"/>
                <w:szCs w:val="28"/>
              </w:rPr>
              <w:t>Revised</w:t>
            </w:r>
          </w:p>
        </w:tc>
      </w:tr>
      <w:tr w:rsidR="00416B30" w14:paraId="6CF97C82" w14:textId="77777777">
        <w:trPr>
          <w:trHeight w:val="420"/>
        </w:trPr>
        <w:tc>
          <w:tcPr>
            <w:tcW w:w="1620" w:type="dxa"/>
            <w:gridSpan w:val="4"/>
            <w:vAlign w:val="bottom"/>
          </w:tcPr>
          <w:p w14:paraId="7F9BC691" w14:textId="77777777" w:rsidR="00416B30" w:rsidRDefault="006A41C8">
            <w:pPr>
              <w:ind w:left="-109"/>
              <w:rPr>
                <w:b/>
                <w:color w:val="123663"/>
                <w:sz w:val="28"/>
                <w:szCs w:val="28"/>
              </w:rPr>
            </w:pPr>
            <w:r>
              <w:rPr>
                <w:b/>
                <w:color w:val="123663"/>
                <w:sz w:val="28"/>
                <w:szCs w:val="28"/>
              </w:rPr>
              <w:t>Department:</w:t>
            </w:r>
          </w:p>
        </w:tc>
        <w:sdt>
          <w:sdtPr>
            <w:rPr>
              <w:color w:val="123663"/>
              <w:sz w:val="24"/>
              <w:szCs w:val="24"/>
            </w:rPr>
            <w:id w:val="-302228966"/>
            <w:placeholder>
              <w:docPart w:val="E5DFF87354C043D3982446DE08E6FD91"/>
            </w:placeholder>
            <w:showingPlcHdr/>
            <w:text/>
          </w:sdtPr>
          <w:sdtEndPr/>
          <w:sdtContent>
            <w:tc>
              <w:tcPr>
                <w:tcW w:w="5408" w:type="dxa"/>
                <w:tcBorders>
                  <w:bottom w:val="single" w:sz="4" w:space="0" w:color="000000"/>
                  <w:right w:val="nil"/>
                </w:tcBorders>
                <w:vAlign w:val="bottom"/>
              </w:tcPr>
              <w:p w14:paraId="161D9BC5" w14:textId="77777777" w:rsidR="00416B30" w:rsidRDefault="00396491">
                <w:pPr>
                  <w:rPr>
                    <w:color w:val="123663"/>
                    <w:sz w:val="24"/>
                    <w:szCs w:val="24"/>
                  </w:rPr>
                </w:pPr>
                <w:r w:rsidRPr="00844FBB">
                  <w:rPr>
                    <w:rStyle w:val="PlaceholderText"/>
                  </w:rPr>
                  <w:t>Click or tap here to enter text.</w:t>
                </w:r>
              </w:p>
            </w:tc>
          </w:sdtContent>
        </w:sdt>
        <w:tc>
          <w:tcPr>
            <w:tcW w:w="1882" w:type="dxa"/>
            <w:tcBorders>
              <w:top w:val="nil"/>
              <w:left w:val="nil"/>
              <w:bottom w:val="nil"/>
            </w:tcBorders>
            <w:vAlign w:val="bottom"/>
          </w:tcPr>
          <w:p w14:paraId="08ED880C" w14:textId="77777777" w:rsidR="00416B30" w:rsidRDefault="006A41C8">
            <w:pPr>
              <w:rPr>
                <w:color w:val="123663"/>
                <w:sz w:val="24"/>
                <w:szCs w:val="24"/>
              </w:rPr>
            </w:pPr>
            <w:r>
              <w:rPr>
                <w:b/>
                <w:color w:val="123663"/>
                <w:sz w:val="28"/>
                <w:szCs w:val="28"/>
              </w:rPr>
              <w:t>Reviewed By:</w:t>
            </w:r>
          </w:p>
        </w:tc>
        <w:sdt>
          <w:sdtPr>
            <w:rPr>
              <w:color w:val="123663"/>
              <w:sz w:val="24"/>
              <w:szCs w:val="24"/>
            </w:rPr>
            <w:id w:val="-261678275"/>
            <w:placeholder>
              <w:docPart w:val="5CFDE00EBBBE4F099AE8E2804C464E6B"/>
            </w:placeholder>
            <w:showingPlcHdr/>
            <w:text/>
          </w:sdtPr>
          <w:sdtEndPr/>
          <w:sdtContent>
            <w:tc>
              <w:tcPr>
                <w:tcW w:w="5546" w:type="dxa"/>
                <w:tcBorders>
                  <w:top w:val="nil"/>
                  <w:left w:val="nil"/>
                  <w:bottom w:val="single" w:sz="4" w:space="0" w:color="000000"/>
                </w:tcBorders>
                <w:vAlign w:val="bottom"/>
              </w:tcPr>
              <w:p w14:paraId="1B88DFAC" w14:textId="77777777" w:rsidR="00416B30" w:rsidRDefault="00396491">
                <w:pPr>
                  <w:rPr>
                    <w:color w:val="123663"/>
                    <w:sz w:val="24"/>
                    <w:szCs w:val="24"/>
                  </w:rPr>
                </w:pPr>
                <w:r w:rsidRPr="00844FBB">
                  <w:rPr>
                    <w:rStyle w:val="PlaceholderText"/>
                  </w:rPr>
                  <w:t>Click or tap here to enter text.</w:t>
                </w:r>
              </w:p>
            </w:tc>
          </w:sdtContent>
        </w:sdt>
      </w:tr>
      <w:tr w:rsidR="00416B30" w14:paraId="53A4FB30" w14:textId="77777777">
        <w:trPr>
          <w:trHeight w:val="441"/>
        </w:trPr>
        <w:tc>
          <w:tcPr>
            <w:tcW w:w="1170" w:type="dxa"/>
            <w:gridSpan w:val="2"/>
            <w:vAlign w:val="bottom"/>
          </w:tcPr>
          <w:p w14:paraId="3A2A7BD1" w14:textId="77777777" w:rsidR="00416B30" w:rsidRDefault="006A41C8">
            <w:pPr>
              <w:ind w:left="-109"/>
              <w:rPr>
                <w:b/>
                <w:color w:val="123663"/>
                <w:sz w:val="28"/>
                <w:szCs w:val="28"/>
              </w:rPr>
            </w:pPr>
            <w:r>
              <w:rPr>
                <w:b/>
                <w:color w:val="123663"/>
                <w:sz w:val="28"/>
                <w:szCs w:val="28"/>
              </w:rPr>
              <w:t>Job Title:</w:t>
            </w:r>
          </w:p>
        </w:tc>
        <w:sdt>
          <w:sdtPr>
            <w:rPr>
              <w:color w:val="123663"/>
              <w:sz w:val="24"/>
              <w:szCs w:val="24"/>
            </w:rPr>
            <w:id w:val="-929198117"/>
            <w:placeholder>
              <w:docPart w:val="37E9369F5A9D4E628C85D3BB56B9190C"/>
            </w:placeholder>
            <w:showingPlcHdr/>
            <w:text/>
          </w:sdtPr>
          <w:sdtEndPr/>
          <w:sdtContent>
            <w:tc>
              <w:tcPr>
                <w:tcW w:w="13286" w:type="dxa"/>
                <w:gridSpan w:val="5"/>
                <w:tcBorders>
                  <w:bottom w:val="single" w:sz="4" w:space="0" w:color="000000"/>
                </w:tcBorders>
                <w:vAlign w:val="bottom"/>
              </w:tcPr>
              <w:p w14:paraId="0ADCCCAF" w14:textId="77777777" w:rsidR="00416B30" w:rsidRDefault="00396491">
                <w:pPr>
                  <w:ind w:left="-109"/>
                  <w:rPr>
                    <w:color w:val="123663"/>
                    <w:sz w:val="24"/>
                    <w:szCs w:val="24"/>
                  </w:rPr>
                </w:pPr>
                <w:r w:rsidRPr="00844FBB">
                  <w:rPr>
                    <w:rStyle w:val="PlaceholderText"/>
                  </w:rPr>
                  <w:t>Click or tap here to enter text.</w:t>
                </w:r>
              </w:p>
            </w:tc>
          </w:sdtContent>
        </w:sdt>
      </w:tr>
      <w:tr w:rsidR="00416B30" w14:paraId="17099B58" w14:textId="77777777">
        <w:trPr>
          <w:trHeight w:val="420"/>
        </w:trPr>
        <w:tc>
          <w:tcPr>
            <w:tcW w:w="1530" w:type="dxa"/>
            <w:gridSpan w:val="3"/>
            <w:vAlign w:val="bottom"/>
          </w:tcPr>
          <w:p w14:paraId="7B454151" w14:textId="77777777" w:rsidR="00416B30" w:rsidRDefault="006A41C8">
            <w:pPr>
              <w:ind w:left="-109"/>
              <w:rPr>
                <w:b/>
                <w:color w:val="123663"/>
                <w:sz w:val="28"/>
                <w:szCs w:val="28"/>
              </w:rPr>
            </w:pPr>
            <w:r>
              <w:rPr>
                <w:b/>
                <w:color w:val="123663"/>
                <w:sz w:val="28"/>
                <w:szCs w:val="28"/>
              </w:rPr>
              <w:t>Job Task(s):</w:t>
            </w:r>
          </w:p>
        </w:tc>
        <w:sdt>
          <w:sdtPr>
            <w:rPr>
              <w:color w:val="123663"/>
              <w:sz w:val="24"/>
              <w:szCs w:val="24"/>
            </w:rPr>
            <w:id w:val="-1938662658"/>
            <w:placeholder>
              <w:docPart w:val="667C8EE15AAC4C269665ABB4FF63A8F9"/>
            </w:placeholder>
            <w:showingPlcHdr/>
            <w:text/>
          </w:sdtPr>
          <w:sdtEndPr/>
          <w:sdtContent>
            <w:tc>
              <w:tcPr>
                <w:tcW w:w="12926" w:type="dxa"/>
                <w:gridSpan w:val="4"/>
                <w:tcBorders>
                  <w:top w:val="single" w:sz="4" w:space="0" w:color="000000"/>
                  <w:bottom w:val="single" w:sz="4" w:space="0" w:color="000000"/>
                </w:tcBorders>
                <w:vAlign w:val="bottom"/>
              </w:tcPr>
              <w:p w14:paraId="2AE7BB4F" w14:textId="77777777" w:rsidR="00416B30" w:rsidRDefault="00396491">
                <w:pPr>
                  <w:ind w:left="-109"/>
                  <w:rPr>
                    <w:color w:val="123663"/>
                    <w:sz w:val="24"/>
                    <w:szCs w:val="24"/>
                  </w:rPr>
                </w:pPr>
                <w:r w:rsidRPr="00844FBB">
                  <w:rPr>
                    <w:rStyle w:val="PlaceholderText"/>
                  </w:rPr>
                  <w:t>Click or tap here to enter text.</w:t>
                </w:r>
              </w:p>
            </w:tc>
          </w:sdtContent>
        </w:sdt>
      </w:tr>
      <w:tr w:rsidR="00416B30" w14:paraId="21BA885A" w14:textId="77777777">
        <w:trPr>
          <w:trHeight w:val="441"/>
        </w:trPr>
        <w:tc>
          <w:tcPr>
            <w:tcW w:w="14456" w:type="dxa"/>
            <w:gridSpan w:val="7"/>
            <w:tcBorders>
              <w:bottom w:val="single" w:sz="4" w:space="0" w:color="000000"/>
            </w:tcBorders>
            <w:vAlign w:val="bottom"/>
          </w:tcPr>
          <w:p w14:paraId="66994A0B" w14:textId="77777777" w:rsidR="00416B30" w:rsidRDefault="00416B30">
            <w:pPr>
              <w:rPr>
                <w:color w:val="123663"/>
                <w:sz w:val="24"/>
                <w:szCs w:val="24"/>
              </w:rPr>
            </w:pPr>
          </w:p>
        </w:tc>
      </w:tr>
    </w:tbl>
    <w:p w14:paraId="0C0D9DF2" w14:textId="77777777" w:rsidR="00416B30" w:rsidRDefault="00416B30">
      <w:pPr>
        <w:rPr>
          <w:color w:val="123663"/>
          <w:sz w:val="24"/>
          <w:szCs w:val="24"/>
        </w:rPr>
      </w:pPr>
    </w:p>
    <w:tbl>
      <w:tblPr>
        <w:tblStyle w:val="a0"/>
        <w:tblW w:w="14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32"/>
        <w:gridCol w:w="2433"/>
        <w:gridCol w:w="2790"/>
        <w:gridCol w:w="1710"/>
        <w:gridCol w:w="3150"/>
        <w:gridCol w:w="3053"/>
      </w:tblGrid>
      <w:tr w:rsidR="00416B30" w14:paraId="2B8BB413" w14:textId="77777777" w:rsidTr="00416B30">
        <w:trPr>
          <w:cnfStyle w:val="100000000000" w:firstRow="1" w:lastRow="0" w:firstColumn="0" w:lastColumn="0" w:oddVBand="0" w:evenVBand="0" w:oddHBand="0" w:evenHBand="0" w:firstRowFirstColumn="0" w:firstRowLastColumn="0" w:lastRowFirstColumn="0" w:lastRowLastColumn="0"/>
          <w:trHeight w:val="748"/>
        </w:trPr>
        <w:tc>
          <w:tcPr>
            <w:cnfStyle w:val="001000000100" w:firstRow="0" w:lastRow="0" w:firstColumn="1" w:lastColumn="0" w:oddVBand="0" w:evenVBand="0" w:oddHBand="0" w:evenHBand="0" w:firstRowFirstColumn="1" w:firstRowLastColumn="0" w:lastRowFirstColumn="0" w:lastRowLastColumn="0"/>
            <w:tcW w:w="14568" w:type="dxa"/>
            <w:gridSpan w:val="6"/>
          </w:tcPr>
          <w:p w14:paraId="0170F7B4" w14:textId="77777777" w:rsidR="00416B30" w:rsidRDefault="006A41C8">
            <w:pPr>
              <w:jc w:val="center"/>
              <w:rPr>
                <w:sz w:val="40"/>
                <w:szCs w:val="40"/>
              </w:rPr>
            </w:pPr>
            <w:r>
              <w:rPr>
                <w:sz w:val="40"/>
                <w:szCs w:val="40"/>
              </w:rPr>
              <w:t xml:space="preserve">REQUIRED PERSONAL PROTECTIVE EQUIPMENT (PPE) </w:t>
            </w:r>
          </w:p>
          <w:p w14:paraId="65DB5D00" w14:textId="77777777" w:rsidR="00416B30" w:rsidRDefault="006A41C8">
            <w:pPr>
              <w:jc w:val="center"/>
              <w:rPr>
                <w:i/>
                <w:sz w:val="28"/>
                <w:szCs w:val="28"/>
              </w:rPr>
            </w:pPr>
            <w:r>
              <w:rPr>
                <w:i/>
              </w:rPr>
              <w:t>(Choose ALL that apply to this task. If additional information is needed, please specify.)</w:t>
            </w:r>
          </w:p>
        </w:tc>
      </w:tr>
      <w:tr w:rsidR="00416B30" w14:paraId="005A6E24" w14:textId="77777777" w:rsidTr="00396491">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1432" w:type="dxa"/>
            <w:vMerge w:val="restart"/>
            <w:tcBorders>
              <w:top w:val="nil"/>
              <w:bottom w:val="single" w:sz="4" w:space="0" w:color="auto"/>
            </w:tcBorders>
          </w:tcPr>
          <w:p w14:paraId="29881180" w14:textId="77777777" w:rsidR="00416B30" w:rsidRDefault="006A41C8">
            <w:pPr>
              <w:jc w:val="center"/>
              <w:rPr>
                <w:color w:val="123663"/>
              </w:rPr>
            </w:pPr>
            <w:r>
              <w:rPr>
                <w:noProof/>
                <w:color w:val="0C2340"/>
              </w:rPr>
              <w:drawing>
                <wp:inline distT="0" distB="0" distL="0" distR="0" wp14:anchorId="31ABF819" wp14:editId="2D59A3E3">
                  <wp:extent cx="605689" cy="881159"/>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605689" cy="881159"/>
                          </a:xfrm>
                          <a:prstGeom prst="rect">
                            <a:avLst/>
                          </a:prstGeom>
                          <a:ln/>
                        </pic:spPr>
                      </pic:pic>
                    </a:graphicData>
                  </a:graphic>
                </wp:inline>
              </w:drawing>
            </w:r>
          </w:p>
        </w:tc>
        <w:tc>
          <w:tcPr>
            <w:tcW w:w="5223" w:type="dxa"/>
            <w:gridSpan w:val="2"/>
            <w:tcBorders>
              <w:top w:val="nil"/>
              <w:left w:val="nil"/>
              <w:bottom w:val="nil"/>
            </w:tcBorders>
          </w:tcPr>
          <w:p w14:paraId="641411BF" w14:textId="77777777" w:rsidR="00416B30" w:rsidRDefault="006A41C8">
            <w:pPr>
              <w:cnfStyle w:val="000000100000" w:firstRow="0" w:lastRow="0" w:firstColumn="0" w:lastColumn="0" w:oddVBand="0" w:evenVBand="0" w:oddHBand="1" w:evenHBand="0" w:firstRowFirstColumn="0" w:firstRowLastColumn="0" w:lastRowFirstColumn="0" w:lastRowLastColumn="0"/>
              <w:rPr>
                <w:b/>
                <w:color w:val="123663"/>
              </w:rPr>
            </w:pPr>
            <w:r>
              <w:rPr>
                <w:b/>
                <w:color w:val="123663"/>
                <w:sz w:val="28"/>
                <w:szCs w:val="28"/>
              </w:rPr>
              <w:t>Body Protection</w:t>
            </w:r>
          </w:p>
        </w:tc>
        <w:tc>
          <w:tcPr>
            <w:tcW w:w="1710" w:type="dxa"/>
            <w:vMerge w:val="restart"/>
            <w:tcBorders>
              <w:top w:val="nil"/>
              <w:bottom w:val="single" w:sz="4" w:space="0" w:color="auto"/>
              <w:right w:val="nil"/>
            </w:tcBorders>
          </w:tcPr>
          <w:p w14:paraId="70F9B9B4" w14:textId="77777777" w:rsidR="00416B30" w:rsidRDefault="006A41C8">
            <w:pPr>
              <w:jc w:val="center"/>
              <w:cnfStyle w:val="000000100000" w:firstRow="0" w:lastRow="0" w:firstColumn="0" w:lastColumn="0" w:oddVBand="0" w:evenVBand="0" w:oddHBand="1" w:evenHBand="0" w:firstRowFirstColumn="0" w:firstRowLastColumn="0" w:lastRowFirstColumn="0" w:lastRowLastColumn="0"/>
            </w:pPr>
            <w:r>
              <w:rPr>
                <w:noProof/>
              </w:rPr>
              <w:drawing>
                <wp:inline distT="0" distB="0" distL="0" distR="0" wp14:anchorId="62F0F5E8" wp14:editId="5116B932">
                  <wp:extent cx="758978" cy="758978"/>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758978" cy="758978"/>
                          </a:xfrm>
                          <a:prstGeom prst="rect">
                            <a:avLst/>
                          </a:prstGeom>
                          <a:ln/>
                        </pic:spPr>
                      </pic:pic>
                    </a:graphicData>
                  </a:graphic>
                </wp:inline>
              </w:drawing>
            </w:r>
          </w:p>
        </w:tc>
        <w:tc>
          <w:tcPr>
            <w:tcW w:w="6203" w:type="dxa"/>
            <w:gridSpan w:val="2"/>
            <w:tcBorders>
              <w:top w:val="nil"/>
              <w:left w:val="nil"/>
              <w:bottom w:val="nil"/>
            </w:tcBorders>
          </w:tcPr>
          <w:p w14:paraId="37562F1E" w14:textId="77777777" w:rsidR="00416B30" w:rsidRDefault="006A41C8">
            <w:pPr>
              <w:cnfStyle w:val="000000100000" w:firstRow="0" w:lastRow="0" w:firstColumn="0" w:lastColumn="0" w:oddVBand="0" w:evenVBand="0" w:oddHBand="1" w:evenHBand="0" w:firstRowFirstColumn="0" w:firstRowLastColumn="0" w:lastRowFirstColumn="0" w:lastRowLastColumn="0"/>
              <w:rPr>
                <w:b/>
                <w:color w:val="123663"/>
                <w:sz w:val="28"/>
                <w:szCs w:val="28"/>
              </w:rPr>
            </w:pPr>
            <w:r>
              <w:rPr>
                <w:b/>
                <w:color w:val="123663"/>
                <w:sz w:val="28"/>
                <w:szCs w:val="28"/>
              </w:rPr>
              <w:t>Hand Protection</w:t>
            </w:r>
          </w:p>
        </w:tc>
      </w:tr>
      <w:tr w:rsidR="00416B30" w14:paraId="1B62B3CA" w14:textId="77777777" w:rsidTr="00396491">
        <w:trPr>
          <w:trHeight w:val="955"/>
        </w:trPr>
        <w:tc>
          <w:tcPr>
            <w:cnfStyle w:val="001000000000" w:firstRow="0" w:lastRow="0" w:firstColumn="1" w:lastColumn="0" w:oddVBand="0" w:evenVBand="0" w:oddHBand="0" w:evenHBand="0" w:firstRowFirstColumn="0" w:firstRowLastColumn="0" w:lastRowFirstColumn="0" w:lastRowLastColumn="0"/>
            <w:tcW w:w="1432" w:type="dxa"/>
            <w:vMerge/>
            <w:tcBorders>
              <w:top w:val="nil"/>
              <w:bottom w:val="single" w:sz="4" w:space="0" w:color="auto"/>
            </w:tcBorders>
          </w:tcPr>
          <w:p w14:paraId="283FFF32" w14:textId="77777777" w:rsidR="00416B30" w:rsidRDefault="00416B30">
            <w:pPr>
              <w:widowControl w:val="0"/>
              <w:pBdr>
                <w:top w:val="nil"/>
                <w:left w:val="nil"/>
                <w:bottom w:val="nil"/>
                <w:right w:val="nil"/>
                <w:between w:val="nil"/>
              </w:pBdr>
              <w:spacing w:line="276" w:lineRule="auto"/>
              <w:rPr>
                <w:b w:val="0"/>
                <w:color w:val="123663"/>
                <w:sz w:val="28"/>
                <w:szCs w:val="28"/>
              </w:rPr>
            </w:pPr>
          </w:p>
        </w:tc>
        <w:sdt>
          <w:sdtPr>
            <w:rPr>
              <w:b/>
              <w:color w:val="123663"/>
            </w:rPr>
            <w:id w:val="342282330"/>
            <w:placeholder>
              <w:docPart w:val="06846553662F4067AF4CD9CE2E7764A5"/>
            </w:placeholder>
            <w:showingPlcHdr/>
            <w:text/>
          </w:sdtPr>
          <w:sdtEndPr/>
          <w:sdtContent>
            <w:tc>
              <w:tcPr>
                <w:tcW w:w="5223" w:type="dxa"/>
                <w:gridSpan w:val="2"/>
                <w:tcBorders>
                  <w:left w:val="nil"/>
                </w:tcBorders>
              </w:tcPr>
              <w:p w14:paraId="3A2DE9C6" w14:textId="77777777" w:rsidR="00416B30" w:rsidRDefault="00396491">
                <w:pPr>
                  <w:cnfStyle w:val="000000000000" w:firstRow="0" w:lastRow="0" w:firstColumn="0" w:lastColumn="0" w:oddVBand="0" w:evenVBand="0" w:oddHBand="0" w:evenHBand="0" w:firstRowFirstColumn="0" w:firstRowLastColumn="0" w:lastRowFirstColumn="0" w:lastRowLastColumn="0"/>
                  <w:rPr>
                    <w:b/>
                    <w:color w:val="123663"/>
                  </w:rPr>
                </w:pPr>
                <w:r>
                  <w:rPr>
                    <w:color w:val="808080"/>
                    <w:sz w:val="24"/>
                    <w:szCs w:val="24"/>
                  </w:rPr>
                  <w:t>Click or tap here to describe the specific protection needed.</w:t>
                </w:r>
              </w:p>
            </w:tc>
          </w:sdtContent>
        </w:sdt>
        <w:tc>
          <w:tcPr>
            <w:tcW w:w="1710" w:type="dxa"/>
            <w:vMerge/>
            <w:tcBorders>
              <w:top w:val="nil"/>
              <w:bottom w:val="single" w:sz="4" w:space="0" w:color="auto"/>
              <w:right w:val="nil"/>
            </w:tcBorders>
          </w:tcPr>
          <w:p w14:paraId="0E6E132B" w14:textId="77777777" w:rsidR="00416B30" w:rsidRDefault="00416B30">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b/>
                <w:color w:val="123663"/>
              </w:rPr>
            </w:pPr>
          </w:p>
        </w:tc>
        <w:tc>
          <w:tcPr>
            <w:tcW w:w="3150" w:type="dxa"/>
            <w:tcBorders>
              <w:left w:val="nil"/>
              <w:right w:val="nil"/>
            </w:tcBorders>
          </w:tcPr>
          <w:p w14:paraId="2FE221FA" w14:textId="77777777" w:rsidR="00416B30" w:rsidRDefault="00390348">
            <w:pPr>
              <w:cnfStyle w:val="000000000000" w:firstRow="0" w:lastRow="0" w:firstColumn="0" w:lastColumn="0" w:oddVBand="0" w:evenVBand="0" w:oddHBand="0" w:evenHBand="0" w:firstRowFirstColumn="0" w:firstRowLastColumn="0" w:lastRowFirstColumn="0" w:lastRowLastColumn="0"/>
              <w:rPr>
                <w:color w:val="123663"/>
                <w:sz w:val="24"/>
                <w:szCs w:val="24"/>
              </w:rPr>
            </w:pPr>
            <w:sdt>
              <w:sdtPr>
                <w:rPr>
                  <w:color w:val="123663"/>
                  <w:sz w:val="24"/>
                  <w:szCs w:val="24"/>
                </w:rPr>
                <w:id w:val="-844471734"/>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Disposable Gloves</w:t>
            </w:r>
          </w:p>
          <w:p w14:paraId="113E46FE" w14:textId="77777777" w:rsidR="00416B30" w:rsidRDefault="00390348">
            <w:pPr>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831419822"/>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Leather Gloves</w:t>
            </w:r>
          </w:p>
          <w:p w14:paraId="1D364994" w14:textId="21432FE0" w:rsidR="00416B30" w:rsidRDefault="00390348">
            <w:pPr>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1286931172"/>
                <w14:checkbox>
                  <w14:checked w14:val="0"/>
                  <w14:checkedState w14:val="00FE" w14:font="Wingdings"/>
                  <w14:uncheckedState w14:val="2610" w14:font="MS Gothic"/>
                </w14:checkbox>
              </w:sdtPr>
              <w:sdtEndPr/>
              <w:sdtContent>
                <w:r w:rsidR="00944CDF">
                  <w:rPr>
                    <w:rFonts w:ascii="MS Gothic" w:eastAsia="MS Gothic" w:hAnsi="MS Gothic" w:hint="eastAsia"/>
                    <w:color w:val="123663"/>
                    <w:sz w:val="24"/>
                    <w:szCs w:val="24"/>
                  </w:rPr>
                  <w:t>☐</w:t>
                </w:r>
              </w:sdtContent>
            </w:sdt>
            <w:r w:rsidR="0084252D">
              <w:rPr>
                <w:color w:val="123663"/>
                <w:sz w:val="24"/>
                <w:szCs w:val="24"/>
              </w:rPr>
              <w:t>Cut Resistant</w:t>
            </w:r>
            <w:r w:rsidR="006A41C8">
              <w:rPr>
                <w:color w:val="123663"/>
                <w:sz w:val="24"/>
                <w:szCs w:val="24"/>
              </w:rPr>
              <w:t xml:space="preserve"> Gloves</w:t>
            </w:r>
          </w:p>
        </w:tc>
        <w:tc>
          <w:tcPr>
            <w:tcW w:w="3053" w:type="dxa"/>
            <w:tcBorders>
              <w:left w:val="nil"/>
            </w:tcBorders>
          </w:tcPr>
          <w:p w14:paraId="46B17B4C" w14:textId="77777777" w:rsidR="00416B30" w:rsidRDefault="00390348">
            <w:pPr>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2105064587"/>
                <w14:checkbox>
                  <w14:checked w14:val="0"/>
                  <w14:checkedState w14:val="2612" w14:font="MS Gothic"/>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Insulated Gloves</w:t>
            </w:r>
          </w:p>
          <w:p w14:paraId="21D3E5DB" w14:textId="77777777" w:rsidR="00416B30" w:rsidRDefault="00390348">
            <w:pPr>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1589313992"/>
                <w14:checkbox>
                  <w14:checked w14:val="0"/>
                  <w14:checkedState w14:val="2612" w14:font="MS Gothic"/>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Electrical Safety Gloves</w:t>
            </w:r>
          </w:p>
          <w:p w14:paraId="5925D4D4" w14:textId="77777777" w:rsidR="00416B30" w:rsidRDefault="00390348">
            <w:pPr>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1716390655"/>
                <w14:checkbox>
                  <w14:checked w14:val="0"/>
                  <w14:checkedState w14:val="2612" w14:font="MS Gothic"/>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Chemical Resistant Gloves</w:t>
            </w:r>
          </w:p>
        </w:tc>
      </w:tr>
      <w:tr w:rsidR="00416B30" w14:paraId="5D669E9B" w14:textId="77777777" w:rsidTr="00396491">
        <w:trPr>
          <w:cnfStyle w:val="000000100000" w:firstRow="0" w:lastRow="0" w:firstColumn="0" w:lastColumn="0" w:oddVBand="0" w:evenVBand="0" w:oddHBand="1" w:evenHBand="0" w:firstRowFirstColumn="0" w:firstRowLastColumn="0" w:lastRowFirstColumn="0" w:lastRowLastColumn="0"/>
          <w:trHeight w:val="163"/>
        </w:trPr>
        <w:tc>
          <w:tcPr>
            <w:cnfStyle w:val="001000000000" w:firstRow="0" w:lastRow="0" w:firstColumn="1" w:lastColumn="0" w:oddVBand="0" w:evenVBand="0" w:oddHBand="0" w:evenHBand="0" w:firstRowFirstColumn="0" w:firstRowLastColumn="0" w:lastRowFirstColumn="0" w:lastRowLastColumn="0"/>
            <w:tcW w:w="1432" w:type="dxa"/>
            <w:vMerge w:val="restart"/>
            <w:tcBorders>
              <w:top w:val="single" w:sz="4" w:space="0" w:color="auto"/>
              <w:bottom w:val="single" w:sz="4" w:space="0" w:color="auto"/>
            </w:tcBorders>
          </w:tcPr>
          <w:p w14:paraId="34982001" w14:textId="77777777" w:rsidR="00416B30" w:rsidRDefault="006A41C8">
            <w:pPr>
              <w:jc w:val="center"/>
              <w:rPr>
                <w:color w:val="123663"/>
              </w:rPr>
            </w:pPr>
            <w:r>
              <w:rPr>
                <w:noProof/>
                <w:color w:val="123663"/>
              </w:rPr>
              <w:drawing>
                <wp:inline distT="0" distB="0" distL="0" distR="0" wp14:anchorId="6FCB8CED" wp14:editId="6EEA5129">
                  <wp:extent cx="595197" cy="777141"/>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5197" cy="777141"/>
                          </a:xfrm>
                          <a:prstGeom prst="rect">
                            <a:avLst/>
                          </a:prstGeom>
                          <a:ln/>
                        </pic:spPr>
                      </pic:pic>
                    </a:graphicData>
                  </a:graphic>
                </wp:inline>
              </w:drawing>
            </w:r>
          </w:p>
        </w:tc>
        <w:tc>
          <w:tcPr>
            <w:tcW w:w="5223" w:type="dxa"/>
            <w:gridSpan w:val="2"/>
            <w:tcBorders>
              <w:top w:val="nil"/>
              <w:left w:val="nil"/>
              <w:bottom w:val="nil"/>
            </w:tcBorders>
          </w:tcPr>
          <w:p w14:paraId="4B10951D" w14:textId="77777777" w:rsidR="00416B30" w:rsidRDefault="006A41C8">
            <w:pPr>
              <w:cnfStyle w:val="000000100000" w:firstRow="0" w:lastRow="0" w:firstColumn="0" w:lastColumn="0" w:oddVBand="0" w:evenVBand="0" w:oddHBand="1" w:evenHBand="0" w:firstRowFirstColumn="0" w:firstRowLastColumn="0" w:lastRowFirstColumn="0" w:lastRowLastColumn="0"/>
              <w:rPr>
                <w:b/>
                <w:color w:val="123663"/>
              </w:rPr>
            </w:pPr>
            <w:r>
              <w:rPr>
                <w:b/>
                <w:color w:val="123663"/>
                <w:sz w:val="28"/>
                <w:szCs w:val="28"/>
              </w:rPr>
              <w:t>Eye Protection</w:t>
            </w:r>
          </w:p>
        </w:tc>
        <w:tc>
          <w:tcPr>
            <w:tcW w:w="1710" w:type="dxa"/>
            <w:vMerge w:val="restart"/>
            <w:tcBorders>
              <w:top w:val="single" w:sz="4" w:space="0" w:color="auto"/>
              <w:bottom w:val="single" w:sz="4" w:space="0" w:color="auto"/>
              <w:right w:val="nil"/>
            </w:tcBorders>
            <w:vAlign w:val="center"/>
          </w:tcPr>
          <w:p w14:paraId="56354FB4" w14:textId="77777777" w:rsidR="00416B30" w:rsidRDefault="006A41C8">
            <w:pPr>
              <w:jc w:val="center"/>
              <w:cnfStyle w:val="000000100000" w:firstRow="0" w:lastRow="0" w:firstColumn="0" w:lastColumn="0" w:oddVBand="0" w:evenVBand="0" w:oddHBand="1" w:evenHBand="0" w:firstRowFirstColumn="0" w:firstRowLastColumn="0" w:lastRowFirstColumn="0" w:lastRowLastColumn="0"/>
              <w:rPr>
                <w:b/>
                <w:color w:val="123663"/>
              </w:rPr>
            </w:pPr>
            <w:r>
              <w:rPr>
                <w:b/>
                <w:noProof/>
                <w:color w:val="123663"/>
              </w:rPr>
              <w:drawing>
                <wp:inline distT="0" distB="0" distL="0" distR="0" wp14:anchorId="2E3895D8" wp14:editId="4BD9545D">
                  <wp:extent cx="944758" cy="720538"/>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t="14423" b="9310"/>
                          <a:stretch>
                            <a:fillRect/>
                          </a:stretch>
                        </pic:blipFill>
                        <pic:spPr>
                          <a:xfrm>
                            <a:off x="0" y="0"/>
                            <a:ext cx="944758" cy="720538"/>
                          </a:xfrm>
                          <a:prstGeom prst="rect">
                            <a:avLst/>
                          </a:prstGeom>
                          <a:ln/>
                        </pic:spPr>
                      </pic:pic>
                    </a:graphicData>
                  </a:graphic>
                </wp:inline>
              </w:drawing>
            </w:r>
          </w:p>
        </w:tc>
        <w:tc>
          <w:tcPr>
            <w:tcW w:w="6203" w:type="dxa"/>
            <w:gridSpan w:val="2"/>
            <w:tcBorders>
              <w:top w:val="nil"/>
              <w:left w:val="nil"/>
              <w:bottom w:val="nil"/>
            </w:tcBorders>
          </w:tcPr>
          <w:p w14:paraId="563F81E2" w14:textId="77777777" w:rsidR="00416B30" w:rsidRDefault="006A41C8">
            <w:pPr>
              <w:cnfStyle w:val="000000100000" w:firstRow="0" w:lastRow="0" w:firstColumn="0" w:lastColumn="0" w:oddVBand="0" w:evenVBand="0" w:oddHBand="1" w:evenHBand="0" w:firstRowFirstColumn="0" w:firstRowLastColumn="0" w:lastRowFirstColumn="0" w:lastRowLastColumn="0"/>
              <w:rPr>
                <w:b/>
                <w:color w:val="123663"/>
                <w:sz w:val="28"/>
                <w:szCs w:val="28"/>
              </w:rPr>
            </w:pPr>
            <w:r>
              <w:rPr>
                <w:b/>
                <w:color w:val="123663"/>
                <w:sz w:val="28"/>
                <w:szCs w:val="28"/>
              </w:rPr>
              <w:t>Head Protection</w:t>
            </w:r>
          </w:p>
        </w:tc>
      </w:tr>
      <w:tr w:rsidR="00416B30" w14:paraId="35924F7F" w14:textId="77777777" w:rsidTr="00396491">
        <w:trPr>
          <w:trHeight w:val="786"/>
        </w:trPr>
        <w:tc>
          <w:tcPr>
            <w:cnfStyle w:val="001000000000" w:firstRow="0" w:lastRow="0" w:firstColumn="1" w:lastColumn="0" w:oddVBand="0" w:evenVBand="0" w:oddHBand="0" w:evenHBand="0" w:firstRowFirstColumn="0" w:firstRowLastColumn="0" w:lastRowFirstColumn="0" w:lastRowLastColumn="0"/>
            <w:tcW w:w="1432" w:type="dxa"/>
            <w:vMerge/>
            <w:tcBorders>
              <w:top w:val="nil"/>
              <w:bottom w:val="single" w:sz="4" w:space="0" w:color="auto"/>
            </w:tcBorders>
          </w:tcPr>
          <w:p w14:paraId="44DF828A" w14:textId="77777777" w:rsidR="00416B30" w:rsidRDefault="00416B30">
            <w:pPr>
              <w:widowControl w:val="0"/>
              <w:pBdr>
                <w:top w:val="nil"/>
                <w:left w:val="nil"/>
                <w:bottom w:val="nil"/>
                <w:right w:val="nil"/>
                <w:between w:val="nil"/>
              </w:pBdr>
              <w:spacing w:line="276" w:lineRule="auto"/>
              <w:rPr>
                <w:b w:val="0"/>
                <w:color w:val="123663"/>
                <w:sz w:val="28"/>
                <w:szCs w:val="28"/>
              </w:rPr>
            </w:pPr>
          </w:p>
        </w:tc>
        <w:tc>
          <w:tcPr>
            <w:tcW w:w="2433" w:type="dxa"/>
            <w:tcBorders>
              <w:left w:val="nil"/>
              <w:right w:val="nil"/>
            </w:tcBorders>
          </w:tcPr>
          <w:p w14:paraId="4D9FC6FE" w14:textId="77777777" w:rsidR="00416B30" w:rsidRDefault="00390348">
            <w:pPr>
              <w:tabs>
                <w:tab w:val="right" w:pos="5399"/>
              </w:tabs>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1606070757"/>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Safety Glasses</w:t>
            </w:r>
          </w:p>
          <w:p w14:paraId="05A1D678" w14:textId="77777777" w:rsidR="00416B30" w:rsidRDefault="00390348">
            <w:pPr>
              <w:tabs>
                <w:tab w:val="right" w:pos="5399"/>
              </w:tabs>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667370142"/>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Safety Goggles</w:t>
            </w:r>
            <w:r w:rsidR="006A41C8">
              <w:rPr>
                <w:b/>
                <w:color w:val="123663"/>
                <w:sz w:val="24"/>
                <w:szCs w:val="24"/>
              </w:rPr>
              <w:t xml:space="preserve">                </w:t>
            </w:r>
          </w:p>
          <w:p w14:paraId="2CAD650E" w14:textId="77777777" w:rsidR="00416B30" w:rsidRDefault="00390348">
            <w:pPr>
              <w:tabs>
                <w:tab w:val="right" w:pos="5399"/>
              </w:tabs>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724875230"/>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Laser Eyewear</w:t>
            </w:r>
            <w:r w:rsidR="006A41C8">
              <w:rPr>
                <w:b/>
                <w:color w:val="123663"/>
                <w:sz w:val="24"/>
                <w:szCs w:val="24"/>
              </w:rPr>
              <w:t xml:space="preserve">                 </w:t>
            </w:r>
          </w:p>
          <w:p w14:paraId="130A8B0D" w14:textId="77777777" w:rsidR="00416B30" w:rsidRDefault="00390348">
            <w:pPr>
              <w:tabs>
                <w:tab w:val="right" w:pos="5399"/>
              </w:tabs>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1849283913"/>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Face Shield</w:t>
            </w:r>
            <w:r w:rsidR="006A41C8">
              <w:rPr>
                <w:b/>
                <w:color w:val="123663"/>
                <w:sz w:val="24"/>
                <w:szCs w:val="24"/>
              </w:rPr>
              <w:t xml:space="preserve">                        </w:t>
            </w:r>
          </w:p>
        </w:tc>
        <w:tc>
          <w:tcPr>
            <w:tcW w:w="2790" w:type="dxa"/>
            <w:tcBorders>
              <w:left w:val="nil"/>
            </w:tcBorders>
          </w:tcPr>
          <w:p w14:paraId="168537B5" w14:textId="77777777" w:rsidR="00416B30" w:rsidRDefault="00390348">
            <w:pPr>
              <w:tabs>
                <w:tab w:val="right" w:pos="5399"/>
              </w:tabs>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1820913846"/>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Optical Face Shield</w:t>
            </w:r>
          </w:p>
          <w:p w14:paraId="0FB6E742" w14:textId="77777777" w:rsidR="00416B30" w:rsidRDefault="00390348">
            <w:pPr>
              <w:tabs>
                <w:tab w:val="right" w:pos="5399"/>
              </w:tabs>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170026527"/>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Welder’s Goggles</w:t>
            </w:r>
            <w:r w:rsidR="006A41C8">
              <w:rPr>
                <w:b/>
                <w:color w:val="123663"/>
                <w:sz w:val="24"/>
                <w:szCs w:val="24"/>
              </w:rPr>
              <w:t xml:space="preserve"> </w:t>
            </w:r>
          </w:p>
          <w:p w14:paraId="76D293E8" w14:textId="77777777" w:rsidR="00416B30" w:rsidRDefault="00390348">
            <w:pPr>
              <w:tabs>
                <w:tab w:val="right" w:pos="5399"/>
              </w:tabs>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159057194"/>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Welder’s Helmet</w:t>
            </w:r>
            <w:r w:rsidR="006A41C8">
              <w:rPr>
                <w:b/>
                <w:color w:val="123663"/>
                <w:sz w:val="24"/>
                <w:szCs w:val="24"/>
              </w:rPr>
              <w:t xml:space="preserve"> </w:t>
            </w:r>
          </w:p>
          <w:p w14:paraId="07812FAF" w14:textId="77777777" w:rsidR="00416B30" w:rsidRDefault="00390348">
            <w:pPr>
              <w:tabs>
                <w:tab w:val="right" w:pos="5399"/>
              </w:tabs>
              <w:cnfStyle w:val="000000000000" w:firstRow="0" w:lastRow="0" w:firstColumn="0" w:lastColumn="0" w:oddVBand="0" w:evenVBand="0" w:oddHBand="0" w:evenHBand="0" w:firstRowFirstColumn="0" w:firstRowLastColumn="0" w:lastRowFirstColumn="0" w:lastRowLastColumn="0"/>
              <w:rPr>
                <w:b/>
                <w:color w:val="123663"/>
                <w:sz w:val="24"/>
                <w:szCs w:val="24"/>
              </w:rPr>
            </w:pPr>
            <w:sdt>
              <w:sdtPr>
                <w:rPr>
                  <w:color w:val="123663"/>
                  <w:sz w:val="24"/>
                  <w:szCs w:val="24"/>
                </w:rPr>
                <w:id w:val="-1220665349"/>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Arc-Rated Face Shield</w:t>
            </w:r>
          </w:p>
        </w:tc>
        <w:tc>
          <w:tcPr>
            <w:tcW w:w="1710" w:type="dxa"/>
            <w:vMerge/>
            <w:tcBorders>
              <w:top w:val="nil"/>
              <w:bottom w:val="single" w:sz="4" w:space="0" w:color="auto"/>
              <w:right w:val="nil"/>
            </w:tcBorders>
            <w:vAlign w:val="center"/>
          </w:tcPr>
          <w:p w14:paraId="020EFE8E" w14:textId="77777777" w:rsidR="00416B30" w:rsidRDefault="00416B30">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b/>
                <w:color w:val="123663"/>
                <w:sz w:val="24"/>
                <w:szCs w:val="24"/>
              </w:rPr>
            </w:pPr>
          </w:p>
        </w:tc>
        <w:tc>
          <w:tcPr>
            <w:tcW w:w="6203" w:type="dxa"/>
            <w:gridSpan w:val="2"/>
            <w:tcBorders>
              <w:left w:val="nil"/>
            </w:tcBorders>
          </w:tcPr>
          <w:p w14:paraId="144846FC" w14:textId="77777777" w:rsidR="00416B30" w:rsidRDefault="00390348">
            <w:pPr>
              <w:cnfStyle w:val="000000000000" w:firstRow="0" w:lastRow="0" w:firstColumn="0" w:lastColumn="0" w:oddVBand="0" w:evenVBand="0" w:oddHBand="0" w:evenHBand="0" w:firstRowFirstColumn="0" w:firstRowLastColumn="0" w:lastRowFirstColumn="0" w:lastRowLastColumn="0"/>
              <w:rPr>
                <w:color w:val="123663"/>
                <w:sz w:val="24"/>
                <w:szCs w:val="24"/>
              </w:rPr>
            </w:pPr>
            <w:sdt>
              <w:sdtPr>
                <w:rPr>
                  <w:color w:val="123663"/>
                  <w:sz w:val="24"/>
                  <w:szCs w:val="24"/>
                </w:rPr>
                <w:id w:val="1120183519"/>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Bump Cap</w:t>
            </w:r>
          </w:p>
          <w:p w14:paraId="33D7EA45" w14:textId="77777777" w:rsidR="00416B30" w:rsidRDefault="00390348">
            <w:pPr>
              <w:cnfStyle w:val="000000000000" w:firstRow="0" w:lastRow="0" w:firstColumn="0" w:lastColumn="0" w:oddVBand="0" w:evenVBand="0" w:oddHBand="0" w:evenHBand="0" w:firstRowFirstColumn="0" w:firstRowLastColumn="0" w:lastRowFirstColumn="0" w:lastRowLastColumn="0"/>
              <w:rPr>
                <w:color w:val="123663"/>
                <w:sz w:val="24"/>
                <w:szCs w:val="24"/>
              </w:rPr>
            </w:pPr>
            <w:sdt>
              <w:sdtPr>
                <w:rPr>
                  <w:color w:val="123663"/>
                  <w:sz w:val="24"/>
                  <w:szCs w:val="24"/>
                </w:rPr>
                <w:id w:val="-718048825"/>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Hard Hat</w:t>
            </w:r>
          </w:p>
          <w:p w14:paraId="7D4336CC" w14:textId="77777777" w:rsidR="00416B30" w:rsidRDefault="00390348">
            <w:pPr>
              <w:cnfStyle w:val="000000000000" w:firstRow="0" w:lastRow="0" w:firstColumn="0" w:lastColumn="0" w:oddVBand="0" w:evenVBand="0" w:oddHBand="0" w:evenHBand="0" w:firstRowFirstColumn="0" w:firstRowLastColumn="0" w:lastRowFirstColumn="0" w:lastRowLastColumn="0"/>
              <w:rPr>
                <w:color w:val="123663"/>
                <w:sz w:val="24"/>
                <w:szCs w:val="24"/>
              </w:rPr>
            </w:pPr>
            <w:sdt>
              <w:sdtPr>
                <w:rPr>
                  <w:color w:val="123663"/>
                  <w:sz w:val="24"/>
                  <w:szCs w:val="24"/>
                </w:rPr>
                <w:id w:val="506254472"/>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 xml:space="preserve">Other  </w:t>
            </w:r>
          </w:p>
          <w:p w14:paraId="169A393B" w14:textId="77777777" w:rsidR="00416B30" w:rsidRDefault="006A41C8">
            <w:pPr>
              <w:cnfStyle w:val="000000000000" w:firstRow="0" w:lastRow="0" w:firstColumn="0" w:lastColumn="0" w:oddVBand="0" w:evenVBand="0" w:oddHBand="0" w:evenHBand="0" w:firstRowFirstColumn="0" w:firstRowLastColumn="0" w:lastRowFirstColumn="0" w:lastRowLastColumn="0"/>
              <w:rPr>
                <w:color w:val="123663"/>
              </w:rPr>
            </w:pPr>
            <w:r>
              <w:rPr>
                <w:color w:val="123663"/>
                <w:sz w:val="24"/>
                <w:szCs w:val="24"/>
              </w:rPr>
              <w:t xml:space="preserve">     Please Describe: </w:t>
            </w:r>
            <w:sdt>
              <w:sdtPr>
                <w:rPr>
                  <w:color w:val="123663"/>
                  <w:sz w:val="24"/>
                  <w:szCs w:val="24"/>
                </w:rPr>
                <w:id w:val="561446580"/>
                <w:placeholder>
                  <w:docPart w:val="A67DB0EEFC034C89B9A8739BA45FE516"/>
                </w:placeholder>
                <w:showingPlcHdr/>
                <w:text/>
              </w:sdtPr>
              <w:sdtEndPr/>
              <w:sdtContent>
                <w:r w:rsidR="00396491" w:rsidRPr="00844FBB">
                  <w:rPr>
                    <w:rStyle w:val="PlaceholderText"/>
                  </w:rPr>
                  <w:t>Click or tap here to enter text.</w:t>
                </w:r>
              </w:sdtContent>
            </w:sdt>
          </w:p>
        </w:tc>
      </w:tr>
      <w:tr w:rsidR="00416B30" w14:paraId="49249853" w14:textId="77777777" w:rsidTr="00396491">
        <w:trPr>
          <w:cnfStyle w:val="000000100000" w:firstRow="0" w:lastRow="0" w:firstColumn="0" w:lastColumn="0" w:oddVBand="0" w:evenVBand="0" w:oddHBand="1" w:evenHBand="0" w:firstRowFirstColumn="0" w:firstRowLastColumn="0" w:lastRowFirstColumn="0" w:lastRowLastColumn="0"/>
          <w:trHeight w:val="109"/>
        </w:trPr>
        <w:tc>
          <w:tcPr>
            <w:cnfStyle w:val="001000000000" w:firstRow="0" w:lastRow="0" w:firstColumn="1" w:lastColumn="0" w:oddVBand="0" w:evenVBand="0" w:oddHBand="0" w:evenHBand="0" w:firstRowFirstColumn="0" w:firstRowLastColumn="0" w:lastRowFirstColumn="0" w:lastRowLastColumn="0"/>
            <w:tcW w:w="1432" w:type="dxa"/>
            <w:vMerge w:val="restart"/>
            <w:tcBorders>
              <w:top w:val="single" w:sz="4" w:space="0" w:color="auto"/>
              <w:bottom w:val="single" w:sz="4" w:space="0" w:color="auto"/>
            </w:tcBorders>
          </w:tcPr>
          <w:p w14:paraId="4900846B" w14:textId="77777777" w:rsidR="00416B30" w:rsidRDefault="006A41C8">
            <w:pPr>
              <w:jc w:val="center"/>
              <w:rPr>
                <w:color w:val="123663"/>
              </w:rPr>
            </w:pPr>
            <w:r>
              <w:rPr>
                <w:noProof/>
                <w:color w:val="0C2340"/>
              </w:rPr>
              <w:drawing>
                <wp:inline distT="0" distB="0" distL="0" distR="0" wp14:anchorId="6B8645E7" wp14:editId="1934B21F">
                  <wp:extent cx="680812" cy="680812"/>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680812" cy="680812"/>
                          </a:xfrm>
                          <a:prstGeom prst="rect">
                            <a:avLst/>
                          </a:prstGeom>
                          <a:ln/>
                        </pic:spPr>
                      </pic:pic>
                    </a:graphicData>
                  </a:graphic>
                </wp:inline>
              </w:drawing>
            </w:r>
          </w:p>
        </w:tc>
        <w:tc>
          <w:tcPr>
            <w:tcW w:w="5223" w:type="dxa"/>
            <w:gridSpan w:val="2"/>
            <w:tcBorders>
              <w:top w:val="nil"/>
              <w:left w:val="nil"/>
              <w:bottom w:val="nil"/>
            </w:tcBorders>
          </w:tcPr>
          <w:p w14:paraId="33E4C913" w14:textId="77777777" w:rsidR="00416B30" w:rsidRDefault="006A41C8">
            <w:pPr>
              <w:cnfStyle w:val="000000100000" w:firstRow="0" w:lastRow="0" w:firstColumn="0" w:lastColumn="0" w:oddVBand="0" w:evenVBand="0" w:oddHBand="1" w:evenHBand="0" w:firstRowFirstColumn="0" w:firstRowLastColumn="0" w:lastRowFirstColumn="0" w:lastRowLastColumn="0"/>
              <w:rPr>
                <w:b/>
                <w:color w:val="123663"/>
              </w:rPr>
            </w:pPr>
            <w:r>
              <w:rPr>
                <w:b/>
                <w:color w:val="123663"/>
                <w:sz w:val="28"/>
                <w:szCs w:val="28"/>
              </w:rPr>
              <w:t>Fall Protection</w:t>
            </w:r>
          </w:p>
        </w:tc>
        <w:tc>
          <w:tcPr>
            <w:tcW w:w="1710" w:type="dxa"/>
            <w:vMerge w:val="restart"/>
            <w:tcBorders>
              <w:top w:val="single" w:sz="4" w:space="0" w:color="auto"/>
              <w:bottom w:val="single" w:sz="4" w:space="0" w:color="auto"/>
              <w:right w:val="nil"/>
            </w:tcBorders>
          </w:tcPr>
          <w:p w14:paraId="6B02AD53" w14:textId="77777777" w:rsidR="00416B30" w:rsidRDefault="006A41C8">
            <w:pPr>
              <w:jc w:val="center"/>
              <w:cnfStyle w:val="000000100000" w:firstRow="0" w:lastRow="0" w:firstColumn="0" w:lastColumn="0" w:oddVBand="0" w:evenVBand="0" w:oddHBand="1" w:evenHBand="0" w:firstRowFirstColumn="0" w:firstRowLastColumn="0" w:lastRowFirstColumn="0" w:lastRowLastColumn="0"/>
              <w:rPr>
                <w:b/>
                <w:color w:val="123663"/>
              </w:rPr>
            </w:pPr>
            <w:r>
              <w:rPr>
                <w:b/>
                <w:noProof/>
                <w:color w:val="0C2340"/>
              </w:rPr>
              <w:drawing>
                <wp:inline distT="0" distB="0" distL="0" distR="0" wp14:anchorId="15A204D7" wp14:editId="03A05AB7">
                  <wp:extent cx="619370" cy="67639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l="13032" t="10564" r="14081" b="9837"/>
                          <a:stretch>
                            <a:fillRect/>
                          </a:stretch>
                        </pic:blipFill>
                        <pic:spPr>
                          <a:xfrm>
                            <a:off x="0" y="0"/>
                            <a:ext cx="619370" cy="676395"/>
                          </a:xfrm>
                          <a:prstGeom prst="rect">
                            <a:avLst/>
                          </a:prstGeom>
                          <a:ln/>
                        </pic:spPr>
                      </pic:pic>
                    </a:graphicData>
                  </a:graphic>
                </wp:inline>
              </w:drawing>
            </w:r>
          </w:p>
        </w:tc>
        <w:tc>
          <w:tcPr>
            <w:tcW w:w="6203" w:type="dxa"/>
            <w:gridSpan w:val="2"/>
            <w:tcBorders>
              <w:top w:val="nil"/>
              <w:left w:val="nil"/>
              <w:bottom w:val="nil"/>
            </w:tcBorders>
          </w:tcPr>
          <w:p w14:paraId="60C037AB" w14:textId="77777777" w:rsidR="00416B30" w:rsidRDefault="006A41C8">
            <w:pPr>
              <w:cnfStyle w:val="000000100000" w:firstRow="0" w:lastRow="0" w:firstColumn="0" w:lastColumn="0" w:oddVBand="0" w:evenVBand="0" w:oddHBand="1" w:evenHBand="0" w:firstRowFirstColumn="0" w:firstRowLastColumn="0" w:lastRowFirstColumn="0" w:lastRowLastColumn="0"/>
              <w:rPr>
                <w:b/>
                <w:color w:val="123663"/>
                <w:sz w:val="28"/>
                <w:szCs w:val="28"/>
              </w:rPr>
            </w:pPr>
            <w:r>
              <w:rPr>
                <w:b/>
                <w:color w:val="123663"/>
                <w:sz w:val="28"/>
                <w:szCs w:val="28"/>
              </w:rPr>
              <w:t>Hearing Protection</w:t>
            </w:r>
          </w:p>
        </w:tc>
      </w:tr>
      <w:tr w:rsidR="00416B30" w14:paraId="4BC04096" w14:textId="77777777" w:rsidTr="00396491">
        <w:trPr>
          <w:trHeight w:val="786"/>
        </w:trPr>
        <w:tc>
          <w:tcPr>
            <w:cnfStyle w:val="001000000000" w:firstRow="0" w:lastRow="0" w:firstColumn="1" w:lastColumn="0" w:oddVBand="0" w:evenVBand="0" w:oddHBand="0" w:evenHBand="0" w:firstRowFirstColumn="0" w:firstRowLastColumn="0" w:lastRowFirstColumn="0" w:lastRowLastColumn="0"/>
            <w:tcW w:w="1432" w:type="dxa"/>
            <w:vMerge/>
            <w:tcBorders>
              <w:top w:val="nil"/>
              <w:bottom w:val="single" w:sz="4" w:space="0" w:color="auto"/>
            </w:tcBorders>
          </w:tcPr>
          <w:p w14:paraId="1BF49600" w14:textId="77777777" w:rsidR="00416B30" w:rsidRDefault="00416B30">
            <w:pPr>
              <w:widowControl w:val="0"/>
              <w:pBdr>
                <w:top w:val="nil"/>
                <w:left w:val="nil"/>
                <w:bottom w:val="nil"/>
                <w:right w:val="nil"/>
                <w:between w:val="nil"/>
              </w:pBdr>
              <w:spacing w:line="276" w:lineRule="auto"/>
              <w:rPr>
                <w:b w:val="0"/>
                <w:color w:val="123663"/>
                <w:sz w:val="28"/>
                <w:szCs w:val="28"/>
              </w:rPr>
            </w:pPr>
          </w:p>
        </w:tc>
        <w:sdt>
          <w:sdtPr>
            <w:rPr>
              <w:b/>
              <w:color w:val="123663"/>
            </w:rPr>
            <w:id w:val="-351497979"/>
            <w:placeholder>
              <w:docPart w:val="940D655032F64812819507F0A511151E"/>
            </w:placeholder>
            <w:showingPlcHdr/>
            <w:text/>
          </w:sdtPr>
          <w:sdtEndPr/>
          <w:sdtContent>
            <w:tc>
              <w:tcPr>
                <w:tcW w:w="5223" w:type="dxa"/>
                <w:gridSpan w:val="2"/>
                <w:tcBorders>
                  <w:left w:val="nil"/>
                </w:tcBorders>
              </w:tcPr>
              <w:p w14:paraId="112B3C6B" w14:textId="77777777" w:rsidR="00416B30" w:rsidRDefault="00396491">
                <w:pPr>
                  <w:cnfStyle w:val="000000000000" w:firstRow="0" w:lastRow="0" w:firstColumn="0" w:lastColumn="0" w:oddVBand="0" w:evenVBand="0" w:oddHBand="0" w:evenHBand="0" w:firstRowFirstColumn="0" w:firstRowLastColumn="0" w:lastRowFirstColumn="0" w:lastRowLastColumn="0"/>
                  <w:rPr>
                    <w:b/>
                    <w:color w:val="123663"/>
                  </w:rPr>
                </w:pPr>
                <w:r w:rsidRPr="00844FBB">
                  <w:rPr>
                    <w:rStyle w:val="PlaceholderText"/>
                  </w:rPr>
                  <w:t xml:space="preserve">Click or tap here </w:t>
                </w:r>
                <w:r>
                  <w:rPr>
                    <w:rStyle w:val="PlaceholderText"/>
                  </w:rPr>
                  <w:t>to describe the specific equipment needed</w:t>
                </w:r>
                <w:r w:rsidRPr="00844FBB">
                  <w:rPr>
                    <w:rStyle w:val="PlaceholderText"/>
                  </w:rPr>
                  <w:t>.</w:t>
                </w:r>
              </w:p>
            </w:tc>
          </w:sdtContent>
        </w:sdt>
        <w:tc>
          <w:tcPr>
            <w:tcW w:w="1710" w:type="dxa"/>
            <w:vMerge/>
            <w:tcBorders>
              <w:top w:val="nil"/>
              <w:bottom w:val="single" w:sz="4" w:space="0" w:color="auto"/>
              <w:right w:val="nil"/>
            </w:tcBorders>
          </w:tcPr>
          <w:p w14:paraId="42B9941C" w14:textId="77777777" w:rsidR="00416B30" w:rsidRDefault="00416B30">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b/>
                <w:color w:val="123663"/>
              </w:rPr>
            </w:pPr>
          </w:p>
        </w:tc>
        <w:sdt>
          <w:sdtPr>
            <w:rPr>
              <w:b/>
              <w:color w:val="123663"/>
            </w:rPr>
            <w:id w:val="720410558"/>
            <w:placeholder>
              <w:docPart w:val="81ECF07F0EDF4460B20161AD3D64EC83"/>
            </w:placeholder>
            <w:showingPlcHdr/>
            <w:text/>
          </w:sdtPr>
          <w:sdtEndPr/>
          <w:sdtContent>
            <w:tc>
              <w:tcPr>
                <w:tcW w:w="6203" w:type="dxa"/>
                <w:gridSpan w:val="2"/>
                <w:tcBorders>
                  <w:left w:val="nil"/>
                </w:tcBorders>
              </w:tcPr>
              <w:p w14:paraId="6473DBB3" w14:textId="77777777" w:rsidR="00416B30" w:rsidRDefault="00396491">
                <w:pPr>
                  <w:cnfStyle w:val="000000000000" w:firstRow="0" w:lastRow="0" w:firstColumn="0" w:lastColumn="0" w:oddVBand="0" w:evenVBand="0" w:oddHBand="0" w:evenHBand="0" w:firstRowFirstColumn="0" w:firstRowLastColumn="0" w:lastRowFirstColumn="0" w:lastRowLastColumn="0"/>
                  <w:rPr>
                    <w:b/>
                    <w:color w:val="123663"/>
                  </w:rPr>
                </w:pPr>
                <w:r w:rsidRPr="00844FBB">
                  <w:rPr>
                    <w:rStyle w:val="PlaceholderText"/>
                  </w:rPr>
                  <w:t xml:space="preserve">Click or tap here to </w:t>
                </w:r>
                <w:r>
                  <w:rPr>
                    <w:rStyle w:val="PlaceholderText"/>
                  </w:rPr>
                  <w:t>describe the specific equipment needed</w:t>
                </w:r>
                <w:r w:rsidRPr="00844FBB">
                  <w:rPr>
                    <w:rStyle w:val="PlaceholderText"/>
                  </w:rPr>
                  <w:t>.</w:t>
                </w:r>
              </w:p>
            </w:tc>
          </w:sdtContent>
        </w:sdt>
      </w:tr>
      <w:tr w:rsidR="00416B30" w14:paraId="0A58E0A3" w14:textId="77777777" w:rsidTr="00396491">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1432" w:type="dxa"/>
            <w:vMerge w:val="restart"/>
            <w:tcBorders>
              <w:top w:val="single" w:sz="4" w:space="0" w:color="auto"/>
              <w:bottom w:val="single" w:sz="4" w:space="0" w:color="auto"/>
            </w:tcBorders>
          </w:tcPr>
          <w:p w14:paraId="297A9D2D" w14:textId="77777777" w:rsidR="00416B30" w:rsidRDefault="006A41C8">
            <w:pPr>
              <w:jc w:val="center"/>
              <w:rPr>
                <w:color w:val="123663"/>
              </w:rPr>
            </w:pPr>
            <w:r>
              <w:rPr>
                <w:noProof/>
                <w:color w:val="0C2340"/>
              </w:rPr>
              <w:drawing>
                <wp:inline distT="0" distB="0" distL="0" distR="0" wp14:anchorId="39C4D135" wp14:editId="4E9AB6F8">
                  <wp:extent cx="802432" cy="639121"/>
                  <wp:effectExtent l="0" t="0" r="0" b="889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806734" cy="642548"/>
                          </a:xfrm>
                          <a:prstGeom prst="rect">
                            <a:avLst/>
                          </a:prstGeom>
                          <a:ln/>
                        </pic:spPr>
                      </pic:pic>
                    </a:graphicData>
                  </a:graphic>
                </wp:inline>
              </w:drawing>
            </w:r>
          </w:p>
        </w:tc>
        <w:tc>
          <w:tcPr>
            <w:tcW w:w="5223" w:type="dxa"/>
            <w:gridSpan w:val="2"/>
            <w:tcBorders>
              <w:top w:val="nil"/>
              <w:left w:val="nil"/>
              <w:bottom w:val="nil"/>
            </w:tcBorders>
          </w:tcPr>
          <w:p w14:paraId="5FEC834A" w14:textId="77777777" w:rsidR="00416B30" w:rsidRDefault="006A41C8">
            <w:pPr>
              <w:cnfStyle w:val="000000100000" w:firstRow="0" w:lastRow="0" w:firstColumn="0" w:lastColumn="0" w:oddVBand="0" w:evenVBand="0" w:oddHBand="1" w:evenHBand="0" w:firstRowFirstColumn="0" w:firstRowLastColumn="0" w:lastRowFirstColumn="0" w:lastRowLastColumn="0"/>
              <w:rPr>
                <w:b/>
                <w:color w:val="123663"/>
                <w:sz w:val="28"/>
                <w:szCs w:val="28"/>
              </w:rPr>
            </w:pPr>
            <w:r>
              <w:rPr>
                <w:b/>
                <w:color w:val="123663"/>
                <w:sz w:val="28"/>
                <w:szCs w:val="28"/>
              </w:rPr>
              <w:t>Foot Protection</w:t>
            </w:r>
          </w:p>
        </w:tc>
        <w:tc>
          <w:tcPr>
            <w:tcW w:w="1710" w:type="dxa"/>
            <w:vMerge w:val="restart"/>
            <w:tcBorders>
              <w:top w:val="single" w:sz="4" w:space="0" w:color="auto"/>
              <w:bottom w:val="single" w:sz="4" w:space="0" w:color="auto"/>
              <w:right w:val="nil"/>
            </w:tcBorders>
          </w:tcPr>
          <w:p w14:paraId="0F7593B7" w14:textId="77777777" w:rsidR="00416B30" w:rsidRDefault="006A41C8">
            <w:pPr>
              <w:jc w:val="center"/>
              <w:cnfStyle w:val="000000100000" w:firstRow="0" w:lastRow="0" w:firstColumn="0" w:lastColumn="0" w:oddVBand="0" w:evenVBand="0" w:oddHBand="1" w:evenHBand="0" w:firstRowFirstColumn="0" w:firstRowLastColumn="0" w:lastRowFirstColumn="0" w:lastRowLastColumn="0"/>
              <w:rPr>
                <w:b/>
                <w:color w:val="123663"/>
              </w:rPr>
            </w:pPr>
            <w:r>
              <w:rPr>
                <w:b/>
                <w:noProof/>
                <w:color w:val="123663"/>
              </w:rPr>
              <w:drawing>
                <wp:inline distT="0" distB="0" distL="0" distR="0" wp14:anchorId="206A2455" wp14:editId="23009B5C">
                  <wp:extent cx="647776" cy="64777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647776" cy="647776"/>
                          </a:xfrm>
                          <a:prstGeom prst="rect">
                            <a:avLst/>
                          </a:prstGeom>
                          <a:ln/>
                        </pic:spPr>
                      </pic:pic>
                    </a:graphicData>
                  </a:graphic>
                </wp:inline>
              </w:drawing>
            </w:r>
          </w:p>
        </w:tc>
        <w:tc>
          <w:tcPr>
            <w:tcW w:w="6203" w:type="dxa"/>
            <w:gridSpan w:val="2"/>
            <w:tcBorders>
              <w:top w:val="nil"/>
              <w:left w:val="nil"/>
              <w:bottom w:val="nil"/>
            </w:tcBorders>
          </w:tcPr>
          <w:p w14:paraId="2CB08130" w14:textId="77777777" w:rsidR="00416B30" w:rsidRDefault="006A41C8">
            <w:pPr>
              <w:cnfStyle w:val="000000100000" w:firstRow="0" w:lastRow="0" w:firstColumn="0" w:lastColumn="0" w:oddVBand="0" w:evenVBand="0" w:oddHBand="1" w:evenHBand="0" w:firstRowFirstColumn="0" w:firstRowLastColumn="0" w:lastRowFirstColumn="0" w:lastRowLastColumn="0"/>
              <w:rPr>
                <w:b/>
                <w:color w:val="123663"/>
                <w:sz w:val="28"/>
                <w:szCs w:val="28"/>
              </w:rPr>
            </w:pPr>
            <w:r>
              <w:rPr>
                <w:b/>
                <w:color w:val="123663"/>
                <w:sz w:val="28"/>
                <w:szCs w:val="28"/>
              </w:rPr>
              <w:t>Respiratory Protection</w:t>
            </w:r>
          </w:p>
        </w:tc>
      </w:tr>
      <w:tr w:rsidR="00416B30" w14:paraId="21DCB74C" w14:textId="77777777" w:rsidTr="00396491">
        <w:trPr>
          <w:trHeight w:val="748"/>
        </w:trPr>
        <w:tc>
          <w:tcPr>
            <w:cnfStyle w:val="001000000000" w:firstRow="0" w:lastRow="0" w:firstColumn="1" w:lastColumn="0" w:oddVBand="0" w:evenVBand="0" w:oddHBand="0" w:evenHBand="0" w:firstRowFirstColumn="0" w:firstRowLastColumn="0" w:lastRowFirstColumn="0" w:lastRowLastColumn="0"/>
            <w:tcW w:w="1432" w:type="dxa"/>
            <w:vMerge/>
            <w:tcBorders>
              <w:top w:val="nil"/>
              <w:bottom w:val="single" w:sz="4" w:space="0" w:color="auto"/>
            </w:tcBorders>
          </w:tcPr>
          <w:p w14:paraId="0EAE8AA9" w14:textId="77777777" w:rsidR="00416B30" w:rsidRDefault="00416B30">
            <w:pPr>
              <w:widowControl w:val="0"/>
              <w:pBdr>
                <w:top w:val="nil"/>
                <w:left w:val="nil"/>
                <w:bottom w:val="nil"/>
                <w:right w:val="nil"/>
                <w:between w:val="nil"/>
              </w:pBdr>
              <w:spacing w:line="276" w:lineRule="auto"/>
              <w:rPr>
                <w:b w:val="0"/>
                <w:color w:val="123663"/>
                <w:sz w:val="28"/>
                <w:szCs w:val="28"/>
              </w:rPr>
            </w:pPr>
          </w:p>
        </w:tc>
        <w:tc>
          <w:tcPr>
            <w:tcW w:w="5223" w:type="dxa"/>
            <w:gridSpan w:val="2"/>
            <w:tcBorders>
              <w:left w:val="nil"/>
            </w:tcBorders>
          </w:tcPr>
          <w:p w14:paraId="590A26C5" w14:textId="77777777" w:rsidR="00416B30" w:rsidRDefault="00390348">
            <w:pPr>
              <w:tabs>
                <w:tab w:val="left" w:pos="1042"/>
              </w:tabs>
              <w:cnfStyle w:val="000000000000" w:firstRow="0" w:lastRow="0" w:firstColumn="0" w:lastColumn="0" w:oddVBand="0" w:evenVBand="0" w:oddHBand="0" w:evenHBand="0" w:firstRowFirstColumn="0" w:firstRowLastColumn="0" w:lastRowFirstColumn="0" w:lastRowLastColumn="0"/>
              <w:rPr>
                <w:color w:val="123663"/>
                <w:sz w:val="24"/>
                <w:szCs w:val="24"/>
              </w:rPr>
            </w:pPr>
            <w:sdt>
              <w:sdtPr>
                <w:rPr>
                  <w:color w:val="123663"/>
                  <w:sz w:val="24"/>
                  <w:szCs w:val="24"/>
                </w:rPr>
                <w:id w:val="1563758157"/>
                <w14:checkbox>
                  <w14:checked w14:val="0"/>
                  <w14:checkedState w14:val="00FE" w14:font="Wingdings"/>
                  <w14:uncheckedState w14:val="2610" w14:font="MS Gothic"/>
                </w14:checkbox>
              </w:sdtPr>
              <w:sdtEndPr/>
              <w:sdtContent>
                <w:r w:rsidR="00F176B2">
                  <w:rPr>
                    <w:rFonts w:ascii="MS Gothic" w:eastAsia="MS Gothic" w:hAnsi="MS Gothic" w:hint="eastAsia"/>
                    <w:color w:val="123663"/>
                    <w:sz w:val="24"/>
                    <w:szCs w:val="24"/>
                  </w:rPr>
                  <w:t>☐</w:t>
                </w:r>
              </w:sdtContent>
            </w:sdt>
            <w:r w:rsidR="006A41C8">
              <w:rPr>
                <w:color w:val="123663"/>
                <w:sz w:val="24"/>
                <w:szCs w:val="24"/>
              </w:rPr>
              <w:t>Slip Resistant Shoes</w:t>
            </w:r>
          </w:p>
          <w:p w14:paraId="757E484D" w14:textId="77777777" w:rsidR="00416B30" w:rsidRDefault="00390348">
            <w:pPr>
              <w:tabs>
                <w:tab w:val="left" w:pos="1042"/>
              </w:tabs>
              <w:cnfStyle w:val="000000000000" w:firstRow="0" w:lastRow="0" w:firstColumn="0" w:lastColumn="0" w:oddVBand="0" w:evenVBand="0" w:oddHBand="0" w:evenHBand="0" w:firstRowFirstColumn="0" w:firstRowLastColumn="0" w:lastRowFirstColumn="0" w:lastRowLastColumn="0"/>
              <w:rPr>
                <w:b/>
                <w:color w:val="123663"/>
              </w:rPr>
            </w:pPr>
            <w:sdt>
              <w:sdtPr>
                <w:rPr>
                  <w:color w:val="123663"/>
                  <w:sz w:val="24"/>
                  <w:szCs w:val="24"/>
                </w:rPr>
                <w:id w:val="-1631550458"/>
                <w14:checkbox>
                  <w14:checked w14:val="0"/>
                  <w14:checkedState w14:val="00FE" w14:font="Wingdings"/>
                  <w14:uncheckedState w14:val="2610" w14:font="MS Gothic"/>
                </w14:checkbox>
              </w:sdtPr>
              <w:sdtEndPr/>
              <w:sdtContent>
                <w:r w:rsidR="00396491">
                  <w:rPr>
                    <w:rFonts w:ascii="MS Gothic" w:eastAsia="MS Gothic" w:hAnsi="MS Gothic" w:hint="eastAsia"/>
                    <w:color w:val="123663"/>
                    <w:sz w:val="24"/>
                    <w:szCs w:val="24"/>
                  </w:rPr>
                  <w:t>☐</w:t>
                </w:r>
              </w:sdtContent>
            </w:sdt>
            <w:r w:rsidR="006A41C8">
              <w:rPr>
                <w:color w:val="123663"/>
                <w:sz w:val="24"/>
                <w:szCs w:val="24"/>
              </w:rPr>
              <w:t>Composite/Steel-Toed Shoes</w:t>
            </w:r>
            <w:r w:rsidR="006A41C8">
              <w:rPr>
                <w:b/>
                <w:color w:val="123663"/>
                <w:sz w:val="24"/>
                <w:szCs w:val="24"/>
              </w:rPr>
              <w:tab/>
            </w:r>
          </w:p>
        </w:tc>
        <w:tc>
          <w:tcPr>
            <w:tcW w:w="1710" w:type="dxa"/>
            <w:vMerge/>
            <w:tcBorders>
              <w:top w:val="nil"/>
              <w:bottom w:val="single" w:sz="4" w:space="0" w:color="auto"/>
              <w:right w:val="nil"/>
            </w:tcBorders>
          </w:tcPr>
          <w:p w14:paraId="08A8B207" w14:textId="77777777" w:rsidR="00416B30" w:rsidRDefault="00416B30">
            <w:pPr>
              <w:widowControl w:val="0"/>
              <w:pBdr>
                <w:top w:val="nil"/>
                <w:left w:val="nil"/>
                <w:bottom w:val="nil"/>
                <w:right w:val="nil"/>
                <w:between w:val="nil"/>
              </w:pBdr>
              <w:spacing w:line="276" w:lineRule="auto"/>
              <w:cnfStyle w:val="000000000000" w:firstRow="0" w:lastRow="0" w:firstColumn="0" w:lastColumn="0" w:oddVBand="0" w:evenVBand="0" w:oddHBand="0" w:evenHBand="0" w:firstRowFirstColumn="0" w:firstRowLastColumn="0" w:lastRowFirstColumn="0" w:lastRowLastColumn="0"/>
              <w:rPr>
                <w:b/>
                <w:color w:val="123663"/>
              </w:rPr>
            </w:pPr>
          </w:p>
        </w:tc>
        <w:sdt>
          <w:sdtPr>
            <w:rPr>
              <w:b/>
              <w:color w:val="123663"/>
            </w:rPr>
            <w:id w:val="-1008219927"/>
            <w:placeholder>
              <w:docPart w:val="6EA60498C92B465587EC295609A4CBEC"/>
            </w:placeholder>
            <w:showingPlcHdr/>
            <w:text/>
          </w:sdtPr>
          <w:sdtEndPr/>
          <w:sdtContent>
            <w:tc>
              <w:tcPr>
                <w:tcW w:w="6203" w:type="dxa"/>
                <w:gridSpan w:val="2"/>
                <w:tcBorders>
                  <w:left w:val="nil"/>
                </w:tcBorders>
              </w:tcPr>
              <w:p w14:paraId="4AC27A5A" w14:textId="77777777" w:rsidR="00416B30" w:rsidRDefault="00396491">
                <w:pPr>
                  <w:cnfStyle w:val="000000000000" w:firstRow="0" w:lastRow="0" w:firstColumn="0" w:lastColumn="0" w:oddVBand="0" w:evenVBand="0" w:oddHBand="0" w:evenHBand="0" w:firstRowFirstColumn="0" w:firstRowLastColumn="0" w:lastRowFirstColumn="0" w:lastRowLastColumn="0"/>
                  <w:rPr>
                    <w:b/>
                    <w:color w:val="123663"/>
                  </w:rPr>
                </w:pPr>
                <w:r w:rsidRPr="00844FBB">
                  <w:rPr>
                    <w:rStyle w:val="PlaceholderText"/>
                  </w:rPr>
                  <w:t xml:space="preserve">Click or tap here to </w:t>
                </w:r>
                <w:r>
                  <w:rPr>
                    <w:rStyle w:val="PlaceholderText"/>
                  </w:rPr>
                  <w:t>describe the specific equipment needed</w:t>
                </w:r>
                <w:r w:rsidRPr="00844FBB">
                  <w:rPr>
                    <w:rStyle w:val="PlaceholderText"/>
                  </w:rPr>
                  <w:t>.</w:t>
                </w:r>
              </w:p>
            </w:tc>
          </w:sdtContent>
        </w:sdt>
      </w:tr>
    </w:tbl>
    <w:p w14:paraId="2B70A7F7" w14:textId="77777777" w:rsidR="00416B30" w:rsidRDefault="00416B30"/>
    <w:tbl>
      <w:tblPr>
        <w:tblStyle w:val="a1"/>
        <w:tblW w:w="14576"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72"/>
        <w:gridCol w:w="4852"/>
        <w:gridCol w:w="4852"/>
      </w:tblGrid>
      <w:tr w:rsidR="00963FBF" w14:paraId="4F381468" w14:textId="77777777" w:rsidTr="00963FBF">
        <w:trPr>
          <w:cnfStyle w:val="100000000000" w:firstRow="1" w:lastRow="0" w:firstColumn="0" w:lastColumn="0" w:oddVBand="0" w:evenVBand="0" w:oddHBand="0" w:evenHBand="0" w:firstRowFirstColumn="0" w:firstRowLastColumn="0" w:lastRowFirstColumn="0" w:lastRowLastColumn="0"/>
          <w:trHeight w:val="264"/>
        </w:trPr>
        <w:tc>
          <w:tcPr>
            <w:cnfStyle w:val="001000000100" w:firstRow="0" w:lastRow="0" w:firstColumn="1" w:lastColumn="0" w:oddVBand="0" w:evenVBand="0" w:oddHBand="0" w:evenHBand="0" w:firstRowFirstColumn="1" w:firstRowLastColumn="0" w:lastRowFirstColumn="0" w:lastRowLastColumn="0"/>
            <w:tcW w:w="4872" w:type="dxa"/>
            <w:tcBorders>
              <w:bottom w:val="single" w:sz="4" w:space="0" w:color="auto"/>
            </w:tcBorders>
          </w:tcPr>
          <w:p w14:paraId="1BE881E7" w14:textId="77777777" w:rsidR="00963FBF" w:rsidRDefault="00963FBF">
            <w:bookmarkStart w:id="0" w:name="_heading=h.gjdgxs" w:colFirst="0" w:colLast="0"/>
            <w:bookmarkEnd w:id="0"/>
            <w:r>
              <w:lastRenderedPageBreak/>
              <w:t>Task/Step</w:t>
            </w:r>
          </w:p>
        </w:tc>
        <w:tc>
          <w:tcPr>
            <w:tcW w:w="4852" w:type="dxa"/>
          </w:tcPr>
          <w:p w14:paraId="41CC4639" w14:textId="77777777" w:rsidR="00963FBF" w:rsidRDefault="00963FBF">
            <w:pPr>
              <w:cnfStyle w:val="100000000000" w:firstRow="1" w:lastRow="0" w:firstColumn="0" w:lastColumn="0" w:oddVBand="0" w:evenVBand="0" w:oddHBand="0" w:evenHBand="0" w:firstRowFirstColumn="0" w:firstRowLastColumn="0" w:lastRowFirstColumn="0" w:lastRowLastColumn="0"/>
            </w:pPr>
            <w:r>
              <w:t>Potential Hazard(s)</w:t>
            </w:r>
          </w:p>
        </w:tc>
        <w:tc>
          <w:tcPr>
            <w:tcW w:w="4852" w:type="dxa"/>
          </w:tcPr>
          <w:p w14:paraId="54AEC13D" w14:textId="77777777" w:rsidR="00963FBF" w:rsidRDefault="00963FBF">
            <w:pPr>
              <w:cnfStyle w:val="100000000000" w:firstRow="1" w:lastRow="0" w:firstColumn="0" w:lastColumn="0" w:oddVBand="0" w:evenVBand="0" w:oddHBand="0" w:evenHBand="0" w:firstRowFirstColumn="0" w:firstRowLastColumn="0" w:lastRowFirstColumn="0" w:lastRowLastColumn="0"/>
            </w:pPr>
            <w:r>
              <w:t>Control Methods</w:t>
            </w:r>
          </w:p>
        </w:tc>
      </w:tr>
      <w:tr w:rsidR="00963FBF" w14:paraId="361B9DCE" w14:textId="77777777" w:rsidTr="00963FBF">
        <w:trPr>
          <w:cnfStyle w:val="000000100000" w:firstRow="0" w:lastRow="0" w:firstColumn="0" w:lastColumn="0" w:oddVBand="0" w:evenVBand="0" w:oddHBand="1" w:evenHBand="0" w:firstRowFirstColumn="0" w:firstRowLastColumn="0" w:lastRowFirstColumn="0" w:lastRowLastColumn="0"/>
          <w:trHeight w:val="1832"/>
        </w:trPr>
        <w:tc>
          <w:tcPr>
            <w:cnfStyle w:val="001000000000" w:firstRow="0" w:lastRow="0" w:firstColumn="1" w:lastColumn="0" w:oddVBand="0" w:evenVBand="0" w:oddHBand="0" w:evenHBand="0" w:firstRowFirstColumn="0" w:firstRowLastColumn="0" w:lastRowFirstColumn="0" w:lastRowLastColumn="0"/>
            <w:tcW w:w="4872" w:type="dxa"/>
            <w:tcBorders>
              <w:top w:val="single" w:sz="4" w:space="0" w:color="auto"/>
              <w:bottom w:val="nil"/>
            </w:tcBorders>
          </w:tcPr>
          <w:p w14:paraId="3573AC0E" w14:textId="77777777" w:rsidR="00963FBF" w:rsidRDefault="00963FBF">
            <w:pPr>
              <w:rPr>
                <w:i/>
                <w:color w:val="0A843D"/>
              </w:rPr>
            </w:pPr>
            <w:r>
              <w:rPr>
                <w:i/>
                <w:color w:val="0A843D"/>
                <w:u w:val="single"/>
              </w:rPr>
              <w:t>INSTRUCTIONS:</w:t>
            </w:r>
            <w:r>
              <w:rPr>
                <w:b w:val="0"/>
                <w:i/>
                <w:color w:val="0A843D"/>
              </w:rPr>
              <w:br/>
              <w:t xml:space="preserve">By Title: Provide an overview of tasks and potential hazards. </w:t>
            </w:r>
          </w:p>
          <w:p w14:paraId="319C597F" w14:textId="77777777" w:rsidR="00963FBF" w:rsidRDefault="00390348">
            <w:pPr>
              <w:rPr>
                <w:i/>
                <w:color w:val="0A843D"/>
              </w:rPr>
            </w:pPr>
            <w:r>
              <w:rPr>
                <w:b w:val="0"/>
              </w:rPr>
              <w:pict w14:anchorId="6954E106">
                <v:rect id="_x0000_i1025" style="width:0;height:1.5pt" o:hralign="center" o:hrstd="t" o:hr="t" fillcolor="#a0a0a0" stroked="f"/>
              </w:pict>
            </w:r>
          </w:p>
          <w:p w14:paraId="562230C1" w14:textId="77777777" w:rsidR="00963FBF" w:rsidRDefault="00963FBF">
            <w:pPr>
              <w:rPr>
                <w:i/>
                <w:color w:val="0A843D"/>
              </w:rPr>
            </w:pPr>
            <w:r>
              <w:rPr>
                <w:b w:val="0"/>
                <w:i/>
                <w:color w:val="0A843D"/>
              </w:rPr>
              <w:t xml:space="preserve">By Task: Break the job into a sequence of steps. Each of the steps should accompany some major tasks. </w:t>
            </w:r>
          </w:p>
        </w:tc>
        <w:tc>
          <w:tcPr>
            <w:tcW w:w="4852" w:type="dxa"/>
            <w:tcBorders>
              <w:top w:val="nil"/>
              <w:bottom w:val="nil"/>
            </w:tcBorders>
          </w:tcPr>
          <w:p w14:paraId="78B55139" w14:textId="77777777" w:rsidR="00963FBF" w:rsidRDefault="00963FBF">
            <w:pPr>
              <w:cnfStyle w:val="000000100000" w:firstRow="0" w:lastRow="0" w:firstColumn="0" w:lastColumn="0" w:oddVBand="0" w:evenVBand="0" w:oddHBand="1" w:evenHBand="0" w:firstRowFirstColumn="0" w:firstRowLastColumn="0" w:lastRowFirstColumn="0" w:lastRowLastColumn="0"/>
              <w:rPr>
                <w:i/>
                <w:color w:val="0A843D"/>
              </w:rPr>
            </w:pPr>
            <w:r>
              <w:rPr>
                <w:i/>
                <w:color w:val="0A843D"/>
              </w:rPr>
              <w:t xml:space="preserve">Identify the hazard(s) associated with each step. Every possible source of energy must be identified. Look at the entire environment to determine every conceivable hazard. </w:t>
            </w:r>
          </w:p>
        </w:tc>
        <w:tc>
          <w:tcPr>
            <w:tcW w:w="4852" w:type="dxa"/>
            <w:tcBorders>
              <w:top w:val="nil"/>
              <w:bottom w:val="nil"/>
            </w:tcBorders>
          </w:tcPr>
          <w:p w14:paraId="5EF9F43C" w14:textId="77777777" w:rsidR="00963FBF" w:rsidRDefault="00963FBF">
            <w:pPr>
              <w:cnfStyle w:val="000000100000" w:firstRow="0" w:lastRow="0" w:firstColumn="0" w:lastColumn="0" w:oddVBand="0" w:evenVBand="0" w:oddHBand="1" w:evenHBand="0" w:firstRowFirstColumn="0" w:firstRowLastColumn="0" w:lastRowFirstColumn="0" w:lastRowLastColumn="0"/>
              <w:rPr>
                <w:i/>
                <w:color w:val="0A843D"/>
              </w:rPr>
            </w:pPr>
            <w:r>
              <w:rPr>
                <w:i/>
                <w:color w:val="0A843D"/>
              </w:rPr>
              <w:t xml:space="preserve">Decide what actions are necessary to eliminate, control, or minimize hazards that could lead to accidents, injuries, environmental damage, or illness. </w:t>
            </w:r>
          </w:p>
        </w:tc>
      </w:tr>
      <w:tr w:rsidR="00963FBF" w14:paraId="37E27409" w14:textId="77777777" w:rsidTr="00963FBF">
        <w:trPr>
          <w:trHeight w:val="264"/>
        </w:trPr>
        <w:sdt>
          <w:sdtPr>
            <w:rPr>
              <w:u w:val="single"/>
            </w:rPr>
            <w:id w:val="-1501267527"/>
            <w:placeholder>
              <w:docPart w:val="E40DD79ACBD340769DD23188682691DE"/>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5C81B2EA" w14:textId="77777777" w:rsidR="00963FBF" w:rsidRDefault="00963FBF" w:rsidP="006A646F">
                <w:pPr>
                  <w:rPr>
                    <w:u w:val="single"/>
                  </w:rPr>
                </w:pPr>
                <w:r w:rsidRPr="00844FBB">
                  <w:rPr>
                    <w:rStyle w:val="PlaceholderText"/>
                  </w:rPr>
                  <w:t>Click or tap here to enter text.</w:t>
                </w:r>
              </w:p>
            </w:tc>
          </w:sdtContent>
        </w:sdt>
        <w:sdt>
          <w:sdtPr>
            <w:id w:val="2086571253"/>
            <w:placeholder>
              <w:docPart w:val="6FEC455C118340C5AEA5345E4453B972"/>
            </w:placeholder>
            <w:showingPlcHdr/>
          </w:sdtPr>
          <w:sdtEndPr/>
          <w:sdtContent>
            <w:tc>
              <w:tcPr>
                <w:tcW w:w="4852" w:type="dxa"/>
              </w:tcPr>
              <w:p w14:paraId="76B994FE"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sdt>
          <w:sdtPr>
            <w:id w:val="-638254389"/>
            <w:placeholder>
              <w:docPart w:val="429A16B343A74071A1E2D569C4A0EEB4"/>
            </w:placeholder>
            <w:showingPlcHdr/>
          </w:sdtPr>
          <w:sdtEndPr/>
          <w:sdtContent>
            <w:tc>
              <w:tcPr>
                <w:tcW w:w="4852" w:type="dxa"/>
              </w:tcPr>
              <w:p w14:paraId="4895DA3F"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tr>
      <w:tr w:rsidR="00963FBF" w14:paraId="43C961BF" w14:textId="77777777" w:rsidTr="00963FBF">
        <w:trPr>
          <w:cnfStyle w:val="000000100000" w:firstRow="0" w:lastRow="0" w:firstColumn="0" w:lastColumn="0" w:oddVBand="0" w:evenVBand="0" w:oddHBand="1" w:evenHBand="0" w:firstRowFirstColumn="0" w:firstRowLastColumn="0" w:lastRowFirstColumn="0" w:lastRowLastColumn="0"/>
          <w:trHeight w:val="264"/>
        </w:trPr>
        <w:sdt>
          <w:sdtPr>
            <w:id w:val="-1393960405"/>
            <w:placeholder>
              <w:docPart w:val="EDB66B00498D4074A4AC97160C530F05"/>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058A4C3F" w14:textId="77777777" w:rsidR="00963FBF" w:rsidRDefault="00963FBF" w:rsidP="006A646F">
                <w:r w:rsidRPr="00844FBB">
                  <w:rPr>
                    <w:rStyle w:val="PlaceholderText"/>
                  </w:rPr>
                  <w:t>Click or tap here to enter text.</w:t>
                </w:r>
              </w:p>
            </w:tc>
          </w:sdtContent>
        </w:sdt>
        <w:sdt>
          <w:sdtPr>
            <w:id w:val="225105766"/>
            <w:placeholder>
              <w:docPart w:val="FB28618335294A2E85E962634AD78B0F"/>
            </w:placeholder>
            <w:showingPlcHdr/>
          </w:sdtPr>
          <w:sdtEndPr/>
          <w:sdtContent>
            <w:tc>
              <w:tcPr>
                <w:tcW w:w="4852" w:type="dxa"/>
              </w:tcPr>
              <w:p w14:paraId="259BD199"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sdt>
          <w:sdtPr>
            <w:id w:val="1466007263"/>
            <w:placeholder>
              <w:docPart w:val="E0EDE0BFAF5346E1A002D84F932EB052"/>
            </w:placeholder>
            <w:showingPlcHdr/>
          </w:sdtPr>
          <w:sdtEndPr/>
          <w:sdtContent>
            <w:tc>
              <w:tcPr>
                <w:tcW w:w="4852" w:type="dxa"/>
              </w:tcPr>
              <w:p w14:paraId="65C4A3B6"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tr>
      <w:tr w:rsidR="00963FBF" w14:paraId="054A04DB" w14:textId="77777777" w:rsidTr="00963FBF">
        <w:trPr>
          <w:trHeight w:val="264"/>
        </w:trPr>
        <w:sdt>
          <w:sdtPr>
            <w:rPr>
              <w:u w:val="single"/>
            </w:rPr>
            <w:id w:val="-62104855"/>
            <w:placeholder>
              <w:docPart w:val="230CFC29D9AB4294AE05EEF53696C79D"/>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1FB7B40E" w14:textId="77777777" w:rsidR="00963FBF" w:rsidRDefault="00963FBF" w:rsidP="006A646F">
                <w:pPr>
                  <w:rPr>
                    <w:u w:val="single"/>
                  </w:rPr>
                </w:pPr>
                <w:r w:rsidRPr="00844FBB">
                  <w:rPr>
                    <w:rStyle w:val="PlaceholderText"/>
                  </w:rPr>
                  <w:t>Click or tap here to enter text.</w:t>
                </w:r>
              </w:p>
            </w:tc>
          </w:sdtContent>
        </w:sdt>
        <w:sdt>
          <w:sdtPr>
            <w:id w:val="-119067388"/>
            <w:placeholder>
              <w:docPart w:val="9C66F4B9301640E082E817D76E965822"/>
            </w:placeholder>
            <w:showingPlcHdr/>
          </w:sdtPr>
          <w:sdtEndPr/>
          <w:sdtContent>
            <w:tc>
              <w:tcPr>
                <w:tcW w:w="4852" w:type="dxa"/>
              </w:tcPr>
              <w:p w14:paraId="6583447E"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sdt>
          <w:sdtPr>
            <w:id w:val="-1791433473"/>
            <w:placeholder>
              <w:docPart w:val="A0A3AC91BE2D417DB19B5EE8032720B6"/>
            </w:placeholder>
            <w:showingPlcHdr/>
          </w:sdtPr>
          <w:sdtEndPr/>
          <w:sdtContent>
            <w:tc>
              <w:tcPr>
                <w:tcW w:w="4852" w:type="dxa"/>
              </w:tcPr>
              <w:p w14:paraId="77E77395"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tr>
      <w:tr w:rsidR="00963FBF" w14:paraId="0EC3BF9A" w14:textId="77777777" w:rsidTr="00963FBF">
        <w:trPr>
          <w:cnfStyle w:val="000000100000" w:firstRow="0" w:lastRow="0" w:firstColumn="0" w:lastColumn="0" w:oddVBand="0" w:evenVBand="0" w:oddHBand="1" w:evenHBand="0" w:firstRowFirstColumn="0" w:firstRowLastColumn="0" w:lastRowFirstColumn="0" w:lastRowLastColumn="0"/>
          <w:trHeight w:val="253"/>
        </w:trPr>
        <w:sdt>
          <w:sdtPr>
            <w:rPr>
              <w:u w:val="single"/>
            </w:rPr>
            <w:id w:val="1976640278"/>
            <w:placeholder>
              <w:docPart w:val="73C97B07B40E47CC87F7D9DFC97E4F81"/>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03A9046D" w14:textId="77777777" w:rsidR="00963FBF" w:rsidRDefault="00963FBF" w:rsidP="006A646F">
                <w:pPr>
                  <w:rPr>
                    <w:u w:val="single"/>
                  </w:rPr>
                </w:pPr>
                <w:r w:rsidRPr="00844FBB">
                  <w:rPr>
                    <w:rStyle w:val="PlaceholderText"/>
                  </w:rPr>
                  <w:t>Click or tap here to enter text.</w:t>
                </w:r>
              </w:p>
            </w:tc>
          </w:sdtContent>
        </w:sdt>
        <w:sdt>
          <w:sdtPr>
            <w:id w:val="76950252"/>
            <w:placeholder>
              <w:docPart w:val="25BF317C7F7D446CAABE6792B291A754"/>
            </w:placeholder>
            <w:showingPlcHdr/>
          </w:sdtPr>
          <w:sdtEndPr/>
          <w:sdtContent>
            <w:tc>
              <w:tcPr>
                <w:tcW w:w="4852" w:type="dxa"/>
              </w:tcPr>
              <w:p w14:paraId="061B8C4A"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sdt>
          <w:sdtPr>
            <w:id w:val="241296829"/>
            <w:placeholder>
              <w:docPart w:val="B1EAB1ABE27E4B5999E1B394538E26D0"/>
            </w:placeholder>
            <w:showingPlcHdr/>
          </w:sdtPr>
          <w:sdtEndPr/>
          <w:sdtContent>
            <w:tc>
              <w:tcPr>
                <w:tcW w:w="4852" w:type="dxa"/>
              </w:tcPr>
              <w:p w14:paraId="69E19952"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tr>
      <w:tr w:rsidR="00963FBF" w14:paraId="52750E74" w14:textId="77777777" w:rsidTr="00963FBF">
        <w:trPr>
          <w:trHeight w:val="264"/>
        </w:trPr>
        <w:sdt>
          <w:sdtPr>
            <w:rPr>
              <w:u w:val="single"/>
            </w:rPr>
            <w:id w:val="1715234010"/>
            <w:placeholder>
              <w:docPart w:val="CDF9D156BC9D4364953192AE507EE8F1"/>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069A1E23" w14:textId="77777777" w:rsidR="00963FBF" w:rsidRDefault="00963FBF" w:rsidP="006A646F">
                <w:pPr>
                  <w:rPr>
                    <w:u w:val="single"/>
                  </w:rPr>
                </w:pPr>
                <w:r w:rsidRPr="00844FBB">
                  <w:rPr>
                    <w:rStyle w:val="PlaceholderText"/>
                  </w:rPr>
                  <w:t>Click or tap here to enter text.</w:t>
                </w:r>
              </w:p>
            </w:tc>
          </w:sdtContent>
        </w:sdt>
        <w:sdt>
          <w:sdtPr>
            <w:id w:val="2001067164"/>
            <w:placeholder>
              <w:docPart w:val="90C5C25942514359951DB275F43999DA"/>
            </w:placeholder>
            <w:showingPlcHdr/>
          </w:sdtPr>
          <w:sdtEndPr/>
          <w:sdtContent>
            <w:tc>
              <w:tcPr>
                <w:tcW w:w="4852" w:type="dxa"/>
              </w:tcPr>
              <w:p w14:paraId="6182D81D"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sdt>
          <w:sdtPr>
            <w:id w:val="-636104739"/>
            <w:placeholder>
              <w:docPart w:val="D0CA061CE9C14B26A585A1C1C770FBB5"/>
            </w:placeholder>
            <w:showingPlcHdr/>
          </w:sdtPr>
          <w:sdtEndPr/>
          <w:sdtContent>
            <w:tc>
              <w:tcPr>
                <w:tcW w:w="4852" w:type="dxa"/>
              </w:tcPr>
              <w:p w14:paraId="73A9C199"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tr>
      <w:tr w:rsidR="00963FBF" w14:paraId="63A7F49E" w14:textId="77777777" w:rsidTr="00963FBF">
        <w:trPr>
          <w:cnfStyle w:val="000000100000" w:firstRow="0" w:lastRow="0" w:firstColumn="0" w:lastColumn="0" w:oddVBand="0" w:evenVBand="0" w:oddHBand="1" w:evenHBand="0" w:firstRowFirstColumn="0" w:firstRowLastColumn="0" w:lastRowFirstColumn="0" w:lastRowLastColumn="0"/>
          <w:trHeight w:val="264"/>
        </w:trPr>
        <w:sdt>
          <w:sdtPr>
            <w:rPr>
              <w:u w:val="single"/>
            </w:rPr>
            <w:id w:val="-1845241580"/>
            <w:placeholder>
              <w:docPart w:val="7162A51A5BAB42CDB839F8301B961EDF"/>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6FB86C5A" w14:textId="77777777" w:rsidR="00963FBF" w:rsidRDefault="00963FBF" w:rsidP="006A646F">
                <w:pPr>
                  <w:rPr>
                    <w:u w:val="single"/>
                  </w:rPr>
                </w:pPr>
                <w:r w:rsidRPr="00844FBB">
                  <w:rPr>
                    <w:rStyle w:val="PlaceholderText"/>
                  </w:rPr>
                  <w:t>Click or tap here to enter text.</w:t>
                </w:r>
              </w:p>
            </w:tc>
          </w:sdtContent>
        </w:sdt>
        <w:sdt>
          <w:sdtPr>
            <w:id w:val="2057580718"/>
            <w:placeholder>
              <w:docPart w:val="7162A51A5BAB42CDB839F8301B961EDF"/>
            </w:placeholder>
            <w:showingPlcHdr/>
          </w:sdtPr>
          <w:sdtEndPr/>
          <w:sdtContent>
            <w:tc>
              <w:tcPr>
                <w:tcW w:w="4852" w:type="dxa"/>
              </w:tcPr>
              <w:p w14:paraId="1121AE56"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sdt>
          <w:sdtPr>
            <w:id w:val="-310560631"/>
            <w:placeholder>
              <w:docPart w:val="7162A51A5BAB42CDB839F8301B961EDF"/>
            </w:placeholder>
            <w:showingPlcHdr/>
          </w:sdtPr>
          <w:sdtEndPr/>
          <w:sdtContent>
            <w:tc>
              <w:tcPr>
                <w:tcW w:w="4852" w:type="dxa"/>
              </w:tcPr>
              <w:p w14:paraId="5429D39C"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tr>
      <w:tr w:rsidR="00963FBF" w14:paraId="5C35A6BD" w14:textId="77777777" w:rsidTr="00963FBF">
        <w:trPr>
          <w:trHeight w:val="264"/>
        </w:trPr>
        <w:sdt>
          <w:sdtPr>
            <w:rPr>
              <w:u w:val="single"/>
            </w:rPr>
            <w:id w:val="-1047374612"/>
            <w:placeholder>
              <w:docPart w:val="7162A51A5BAB42CDB839F8301B961EDF"/>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3D602F49" w14:textId="77777777" w:rsidR="00963FBF" w:rsidRDefault="00963FBF" w:rsidP="006A646F">
                <w:pPr>
                  <w:rPr>
                    <w:u w:val="single"/>
                  </w:rPr>
                </w:pPr>
                <w:r w:rsidRPr="00844FBB">
                  <w:rPr>
                    <w:rStyle w:val="PlaceholderText"/>
                  </w:rPr>
                  <w:t>Click or tap here to enter text.</w:t>
                </w:r>
              </w:p>
            </w:tc>
          </w:sdtContent>
        </w:sdt>
        <w:sdt>
          <w:sdtPr>
            <w:id w:val="-776861182"/>
            <w:placeholder>
              <w:docPart w:val="7162A51A5BAB42CDB839F8301B961EDF"/>
            </w:placeholder>
            <w:showingPlcHdr/>
          </w:sdtPr>
          <w:sdtEndPr/>
          <w:sdtContent>
            <w:tc>
              <w:tcPr>
                <w:tcW w:w="4852" w:type="dxa"/>
              </w:tcPr>
              <w:p w14:paraId="2E02CDDA"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sdt>
          <w:sdtPr>
            <w:id w:val="-1321882941"/>
            <w:placeholder>
              <w:docPart w:val="7162A51A5BAB42CDB839F8301B961EDF"/>
            </w:placeholder>
            <w:showingPlcHdr/>
          </w:sdtPr>
          <w:sdtEndPr/>
          <w:sdtContent>
            <w:tc>
              <w:tcPr>
                <w:tcW w:w="4852" w:type="dxa"/>
              </w:tcPr>
              <w:p w14:paraId="3C9FDEDD"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tr>
      <w:tr w:rsidR="00963FBF" w14:paraId="48FA0655" w14:textId="77777777" w:rsidTr="00963FBF">
        <w:trPr>
          <w:cnfStyle w:val="000000100000" w:firstRow="0" w:lastRow="0" w:firstColumn="0" w:lastColumn="0" w:oddVBand="0" w:evenVBand="0" w:oddHBand="1" w:evenHBand="0" w:firstRowFirstColumn="0" w:firstRowLastColumn="0" w:lastRowFirstColumn="0" w:lastRowLastColumn="0"/>
          <w:trHeight w:val="264"/>
        </w:trPr>
        <w:sdt>
          <w:sdtPr>
            <w:rPr>
              <w:u w:val="single"/>
            </w:rPr>
            <w:id w:val="1118871661"/>
            <w:placeholder>
              <w:docPart w:val="7162A51A5BAB42CDB839F8301B961EDF"/>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114A946D" w14:textId="77777777" w:rsidR="00963FBF" w:rsidRDefault="00963FBF" w:rsidP="006A646F">
                <w:pPr>
                  <w:rPr>
                    <w:u w:val="single"/>
                  </w:rPr>
                </w:pPr>
                <w:r w:rsidRPr="00844FBB">
                  <w:rPr>
                    <w:rStyle w:val="PlaceholderText"/>
                  </w:rPr>
                  <w:t>Click or tap here to enter text.</w:t>
                </w:r>
              </w:p>
            </w:tc>
          </w:sdtContent>
        </w:sdt>
        <w:sdt>
          <w:sdtPr>
            <w:id w:val="-924651788"/>
            <w:placeholder>
              <w:docPart w:val="7162A51A5BAB42CDB839F8301B961EDF"/>
            </w:placeholder>
            <w:showingPlcHdr/>
          </w:sdtPr>
          <w:sdtEndPr/>
          <w:sdtContent>
            <w:tc>
              <w:tcPr>
                <w:tcW w:w="4852" w:type="dxa"/>
              </w:tcPr>
              <w:p w14:paraId="752CE56C"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sdt>
          <w:sdtPr>
            <w:id w:val="-1702471696"/>
            <w:placeholder>
              <w:docPart w:val="7162A51A5BAB42CDB839F8301B961EDF"/>
            </w:placeholder>
            <w:showingPlcHdr/>
          </w:sdtPr>
          <w:sdtEndPr/>
          <w:sdtContent>
            <w:tc>
              <w:tcPr>
                <w:tcW w:w="4852" w:type="dxa"/>
              </w:tcPr>
              <w:p w14:paraId="566A598B"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tr>
      <w:tr w:rsidR="00963FBF" w14:paraId="7AAA48AA" w14:textId="77777777" w:rsidTr="00963FBF">
        <w:trPr>
          <w:trHeight w:val="264"/>
        </w:trPr>
        <w:sdt>
          <w:sdtPr>
            <w:rPr>
              <w:u w:val="single"/>
            </w:rPr>
            <w:id w:val="-1346011876"/>
            <w:placeholder>
              <w:docPart w:val="7162A51A5BAB42CDB839F8301B961EDF"/>
            </w:placeholder>
          </w:sdtPr>
          <w:sdtEndPr/>
          <w:sdtContent>
            <w:tc>
              <w:tcPr>
                <w:cnfStyle w:val="001000000000" w:firstRow="0" w:lastRow="0" w:firstColumn="1" w:lastColumn="0" w:oddVBand="0" w:evenVBand="0" w:oddHBand="0" w:evenHBand="0" w:firstRowFirstColumn="0" w:firstRowLastColumn="0" w:lastRowFirstColumn="0" w:lastRowLastColumn="0"/>
                <w:tcW w:w="4872" w:type="dxa"/>
              </w:tcPr>
              <w:sdt>
                <w:sdtPr>
                  <w:rPr>
                    <w:u w:val="single"/>
                  </w:rPr>
                  <w:id w:val="1872497803"/>
                  <w:placeholder>
                    <w:docPart w:val="7162A51A5BAB42CDB839F8301B961EDF"/>
                  </w:placeholder>
                  <w:showingPlcHdr/>
                </w:sdtPr>
                <w:sdtEndPr/>
                <w:sdtContent>
                  <w:p w14:paraId="3AD1C6BE" w14:textId="77777777" w:rsidR="00963FBF" w:rsidRDefault="00963FBF" w:rsidP="006A646F">
                    <w:pPr>
                      <w:rPr>
                        <w:u w:val="single"/>
                      </w:rPr>
                    </w:pPr>
                    <w:r w:rsidRPr="00844FBB">
                      <w:rPr>
                        <w:rStyle w:val="PlaceholderText"/>
                      </w:rPr>
                      <w:t>Click or tap here to enter text.</w:t>
                    </w:r>
                  </w:p>
                </w:sdtContent>
              </w:sdt>
            </w:tc>
          </w:sdtContent>
        </w:sdt>
        <w:sdt>
          <w:sdtPr>
            <w:id w:val="-756362011"/>
            <w:placeholder>
              <w:docPart w:val="7162A51A5BAB42CDB839F8301B961EDF"/>
            </w:placeholder>
            <w:showingPlcHdr/>
          </w:sdtPr>
          <w:sdtEndPr/>
          <w:sdtContent>
            <w:tc>
              <w:tcPr>
                <w:tcW w:w="4852" w:type="dxa"/>
              </w:tcPr>
              <w:p w14:paraId="1CC23507"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sdt>
          <w:sdtPr>
            <w:id w:val="-869136033"/>
            <w:placeholder>
              <w:docPart w:val="7162A51A5BAB42CDB839F8301B961EDF"/>
            </w:placeholder>
            <w:showingPlcHdr/>
          </w:sdtPr>
          <w:sdtEndPr/>
          <w:sdtContent>
            <w:tc>
              <w:tcPr>
                <w:tcW w:w="4852" w:type="dxa"/>
              </w:tcPr>
              <w:p w14:paraId="61790464"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tr>
      <w:tr w:rsidR="00963FBF" w14:paraId="04110927" w14:textId="77777777" w:rsidTr="00963FBF">
        <w:trPr>
          <w:cnfStyle w:val="000000100000" w:firstRow="0" w:lastRow="0" w:firstColumn="0" w:lastColumn="0" w:oddVBand="0" w:evenVBand="0" w:oddHBand="1" w:evenHBand="0" w:firstRowFirstColumn="0" w:firstRowLastColumn="0" w:lastRowFirstColumn="0" w:lastRowLastColumn="0"/>
          <w:trHeight w:val="264"/>
        </w:trPr>
        <w:sdt>
          <w:sdtPr>
            <w:rPr>
              <w:u w:val="single"/>
            </w:rPr>
            <w:id w:val="1660427027"/>
            <w:placeholder>
              <w:docPart w:val="7162A51A5BAB42CDB839F8301B961EDF"/>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71B2A7E0" w14:textId="77777777" w:rsidR="00963FBF" w:rsidRDefault="00963FBF" w:rsidP="006A646F">
                <w:pPr>
                  <w:rPr>
                    <w:u w:val="single"/>
                  </w:rPr>
                </w:pPr>
                <w:r w:rsidRPr="00844FBB">
                  <w:rPr>
                    <w:rStyle w:val="PlaceholderText"/>
                  </w:rPr>
                  <w:t>Click or tap here to enter text.</w:t>
                </w:r>
              </w:p>
            </w:tc>
          </w:sdtContent>
        </w:sdt>
        <w:sdt>
          <w:sdtPr>
            <w:id w:val="2139674695"/>
            <w:placeholder>
              <w:docPart w:val="7162A51A5BAB42CDB839F8301B961EDF"/>
            </w:placeholder>
            <w:showingPlcHdr/>
          </w:sdtPr>
          <w:sdtEndPr/>
          <w:sdtContent>
            <w:tc>
              <w:tcPr>
                <w:tcW w:w="4852" w:type="dxa"/>
              </w:tcPr>
              <w:p w14:paraId="6DDF41F8"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sdt>
          <w:sdtPr>
            <w:id w:val="603001328"/>
            <w:placeholder>
              <w:docPart w:val="7162A51A5BAB42CDB839F8301B961EDF"/>
            </w:placeholder>
            <w:showingPlcHdr/>
          </w:sdtPr>
          <w:sdtEndPr/>
          <w:sdtContent>
            <w:tc>
              <w:tcPr>
                <w:tcW w:w="4852" w:type="dxa"/>
              </w:tcPr>
              <w:p w14:paraId="28F2C234"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tr>
      <w:tr w:rsidR="00963FBF" w14:paraId="1D995819" w14:textId="77777777" w:rsidTr="00963FBF">
        <w:trPr>
          <w:trHeight w:val="264"/>
        </w:trPr>
        <w:sdt>
          <w:sdtPr>
            <w:rPr>
              <w:u w:val="single"/>
            </w:rPr>
            <w:id w:val="-931426473"/>
            <w:placeholder>
              <w:docPart w:val="7162A51A5BAB42CDB839F8301B961EDF"/>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1C98E2DB" w14:textId="77777777" w:rsidR="00963FBF" w:rsidRDefault="00963FBF" w:rsidP="006A646F">
                <w:pPr>
                  <w:rPr>
                    <w:u w:val="single"/>
                  </w:rPr>
                </w:pPr>
                <w:r w:rsidRPr="00844FBB">
                  <w:rPr>
                    <w:rStyle w:val="PlaceholderText"/>
                  </w:rPr>
                  <w:t>Click or tap here to enter text.</w:t>
                </w:r>
              </w:p>
            </w:tc>
          </w:sdtContent>
        </w:sdt>
        <w:sdt>
          <w:sdtPr>
            <w:id w:val="-75285731"/>
            <w:placeholder>
              <w:docPart w:val="7162A51A5BAB42CDB839F8301B961EDF"/>
            </w:placeholder>
            <w:showingPlcHdr/>
          </w:sdtPr>
          <w:sdtEndPr/>
          <w:sdtContent>
            <w:tc>
              <w:tcPr>
                <w:tcW w:w="4852" w:type="dxa"/>
              </w:tcPr>
              <w:p w14:paraId="30439C30"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sdt>
          <w:sdtPr>
            <w:id w:val="515513487"/>
            <w:placeholder>
              <w:docPart w:val="7162A51A5BAB42CDB839F8301B961EDF"/>
            </w:placeholder>
            <w:showingPlcHdr/>
          </w:sdtPr>
          <w:sdtEndPr/>
          <w:sdtContent>
            <w:tc>
              <w:tcPr>
                <w:tcW w:w="4852" w:type="dxa"/>
              </w:tcPr>
              <w:p w14:paraId="2CCBB2DB"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tr>
      <w:tr w:rsidR="00963FBF" w14:paraId="5A3D5A41" w14:textId="77777777" w:rsidTr="00963FBF">
        <w:trPr>
          <w:cnfStyle w:val="000000100000" w:firstRow="0" w:lastRow="0" w:firstColumn="0" w:lastColumn="0" w:oddVBand="0" w:evenVBand="0" w:oddHBand="1" w:evenHBand="0" w:firstRowFirstColumn="0" w:firstRowLastColumn="0" w:lastRowFirstColumn="0" w:lastRowLastColumn="0"/>
          <w:trHeight w:val="264"/>
        </w:trPr>
        <w:sdt>
          <w:sdtPr>
            <w:rPr>
              <w:u w:val="single"/>
            </w:rPr>
            <w:id w:val="459070747"/>
            <w:placeholder>
              <w:docPart w:val="7162A51A5BAB42CDB839F8301B961EDF"/>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1ED57713" w14:textId="77777777" w:rsidR="00963FBF" w:rsidRDefault="00963FBF" w:rsidP="006A646F">
                <w:pPr>
                  <w:rPr>
                    <w:u w:val="single"/>
                  </w:rPr>
                </w:pPr>
                <w:r w:rsidRPr="00844FBB">
                  <w:rPr>
                    <w:rStyle w:val="PlaceholderText"/>
                  </w:rPr>
                  <w:t>Click or tap here to enter text.</w:t>
                </w:r>
              </w:p>
            </w:tc>
          </w:sdtContent>
        </w:sdt>
        <w:sdt>
          <w:sdtPr>
            <w:id w:val="-970046679"/>
            <w:placeholder>
              <w:docPart w:val="7162A51A5BAB42CDB839F8301B961EDF"/>
            </w:placeholder>
            <w:showingPlcHdr/>
          </w:sdtPr>
          <w:sdtEndPr/>
          <w:sdtContent>
            <w:tc>
              <w:tcPr>
                <w:tcW w:w="4852" w:type="dxa"/>
              </w:tcPr>
              <w:p w14:paraId="7E45CC05"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sdt>
          <w:sdtPr>
            <w:id w:val="1193266247"/>
            <w:placeholder>
              <w:docPart w:val="7162A51A5BAB42CDB839F8301B961EDF"/>
            </w:placeholder>
            <w:showingPlcHdr/>
          </w:sdtPr>
          <w:sdtEndPr/>
          <w:sdtContent>
            <w:tc>
              <w:tcPr>
                <w:tcW w:w="4852" w:type="dxa"/>
              </w:tcPr>
              <w:p w14:paraId="56B0DDE4" w14:textId="77777777" w:rsidR="00963FBF" w:rsidRDefault="00963FBF" w:rsidP="006A646F">
                <w:pPr>
                  <w:cnfStyle w:val="000000100000" w:firstRow="0" w:lastRow="0" w:firstColumn="0" w:lastColumn="0" w:oddVBand="0" w:evenVBand="0" w:oddHBand="1" w:evenHBand="0" w:firstRowFirstColumn="0" w:firstRowLastColumn="0" w:lastRowFirstColumn="0" w:lastRowLastColumn="0"/>
                </w:pPr>
                <w:r w:rsidRPr="00844FBB">
                  <w:rPr>
                    <w:rStyle w:val="PlaceholderText"/>
                  </w:rPr>
                  <w:t>Click or tap here to enter text.</w:t>
                </w:r>
              </w:p>
            </w:tc>
          </w:sdtContent>
        </w:sdt>
      </w:tr>
      <w:tr w:rsidR="00963FBF" w14:paraId="6310BA2A" w14:textId="77777777" w:rsidTr="00963FBF">
        <w:trPr>
          <w:trHeight w:val="264"/>
        </w:trPr>
        <w:sdt>
          <w:sdtPr>
            <w:rPr>
              <w:u w:val="single"/>
            </w:rPr>
            <w:id w:val="1894150297"/>
            <w:placeholder>
              <w:docPart w:val="7162A51A5BAB42CDB839F8301B961EDF"/>
            </w:placeholder>
            <w:showingPlcHdr/>
          </w:sdtPr>
          <w:sdtEndPr/>
          <w:sdtContent>
            <w:tc>
              <w:tcPr>
                <w:cnfStyle w:val="001000000000" w:firstRow="0" w:lastRow="0" w:firstColumn="1" w:lastColumn="0" w:oddVBand="0" w:evenVBand="0" w:oddHBand="0" w:evenHBand="0" w:firstRowFirstColumn="0" w:firstRowLastColumn="0" w:lastRowFirstColumn="0" w:lastRowLastColumn="0"/>
                <w:tcW w:w="4872" w:type="dxa"/>
              </w:tcPr>
              <w:p w14:paraId="7EBC5510" w14:textId="77777777" w:rsidR="00963FBF" w:rsidRDefault="00963FBF" w:rsidP="006A646F">
                <w:pPr>
                  <w:rPr>
                    <w:u w:val="single"/>
                  </w:rPr>
                </w:pPr>
                <w:r w:rsidRPr="00844FBB">
                  <w:rPr>
                    <w:rStyle w:val="PlaceholderText"/>
                  </w:rPr>
                  <w:t>Click or tap here to enter text.</w:t>
                </w:r>
              </w:p>
            </w:tc>
          </w:sdtContent>
        </w:sdt>
        <w:sdt>
          <w:sdtPr>
            <w:id w:val="-286508577"/>
            <w:placeholder>
              <w:docPart w:val="7162A51A5BAB42CDB839F8301B961EDF"/>
            </w:placeholder>
            <w:showingPlcHdr/>
          </w:sdtPr>
          <w:sdtEndPr/>
          <w:sdtContent>
            <w:tc>
              <w:tcPr>
                <w:tcW w:w="4852" w:type="dxa"/>
              </w:tcPr>
              <w:p w14:paraId="1A1844C5"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sdt>
          <w:sdtPr>
            <w:id w:val="221179767"/>
            <w:placeholder>
              <w:docPart w:val="7162A51A5BAB42CDB839F8301B961EDF"/>
            </w:placeholder>
            <w:showingPlcHdr/>
          </w:sdtPr>
          <w:sdtEndPr/>
          <w:sdtContent>
            <w:tc>
              <w:tcPr>
                <w:tcW w:w="4852" w:type="dxa"/>
              </w:tcPr>
              <w:p w14:paraId="3012FA15" w14:textId="77777777" w:rsidR="00963FBF" w:rsidRDefault="00963FBF" w:rsidP="006A646F">
                <w:pPr>
                  <w:cnfStyle w:val="000000000000" w:firstRow="0" w:lastRow="0" w:firstColumn="0" w:lastColumn="0" w:oddVBand="0" w:evenVBand="0" w:oddHBand="0" w:evenHBand="0" w:firstRowFirstColumn="0" w:firstRowLastColumn="0" w:lastRowFirstColumn="0" w:lastRowLastColumn="0"/>
                </w:pPr>
                <w:r w:rsidRPr="00844FBB">
                  <w:rPr>
                    <w:rStyle w:val="PlaceholderText"/>
                  </w:rPr>
                  <w:t>Click or tap here to enter text.</w:t>
                </w:r>
              </w:p>
            </w:tc>
          </w:sdtContent>
        </w:sdt>
      </w:tr>
    </w:tbl>
    <w:p w14:paraId="13C2C27D" w14:textId="77777777" w:rsidR="00416B30" w:rsidRDefault="00416B30" w:rsidP="00876F38">
      <w:pPr>
        <w:jc w:val="right"/>
      </w:pPr>
    </w:p>
    <w:sectPr w:rsidR="00416B30">
      <w:headerReference w:type="default" r:id="rId18"/>
      <w:footerReference w:type="default" r:id="rId19"/>
      <w:pgSz w:w="15840" w:h="12240" w:orient="landscape"/>
      <w:pgMar w:top="1336" w:right="720" w:bottom="630" w:left="720" w:header="720" w:footer="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3FC18" w14:textId="77777777" w:rsidR="00390348" w:rsidRDefault="00390348">
      <w:pPr>
        <w:spacing w:after="0" w:line="240" w:lineRule="auto"/>
      </w:pPr>
      <w:r>
        <w:separator/>
      </w:r>
    </w:p>
  </w:endnote>
  <w:endnote w:type="continuationSeparator" w:id="0">
    <w:p w14:paraId="57CAD24B" w14:textId="77777777" w:rsidR="00390348" w:rsidRDefault="00390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AF6DD" w14:textId="77777777" w:rsidR="00416B30" w:rsidRDefault="006A41C8">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396491">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396491">
      <w:rPr>
        <w:b/>
        <w:noProof/>
        <w:color w:val="000000"/>
        <w:sz w:val="24"/>
        <w:szCs w:val="24"/>
      </w:rPr>
      <w:t>2</w:t>
    </w:r>
    <w:r>
      <w:rPr>
        <w:b/>
        <w:color w:val="000000"/>
        <w:sz w:val="24"/>
        <w:szCs w:val="24"/>
      </w:rPr>
      <w:fldChar w:fldCharType="end"/>
    </w:r>
  </w:p>
  <w:p w14:paraId="595D3994" w14:textId="77777777" w:rsidR="00416B30" w:rsidRDefault="00416B3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FBF49" w14:textId="77777777" w:rsidR="00390348" w:rsidRDefault="00390348">
      <w:pPr>
        <w:spacing w:after="0" w:line="240" w:lineRule="auto"/>
      </w:pPr>
      <w:r>
        <w:separator/>
      </w:r>
    </w:p>
  </w:footnote>
  <w:footnote w:type="continuationSeparator" w:id="0">
    <w:p w14:paraId="0D7DB0CC" w14:textId="77777777" w:rsidR="00390348" w:rsidRDefault="00390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C7233" w14:textId="77777777" w:rsidR="00416B30" w:rsidRDefault="006A41C8">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58240" behindDoc="0" locked="0" layoutInCell="1" hidden="0" allowOverlap="1" wp14:anchorId="44BCA838" wp14:editId="148E33C1">
          <wp:simplePos x="0" y="0"/>
          <wp:positionH relativeFrom="column">
            <wp:posOffset>3166589</wp:posOffset>
          </wp:positionH>
          <wp:positionV relativeFrom="paragraph">
            <wp:posOffset>-408560</wp:posOffset>
          </wp:positionV>
          <wp:extent cx="2810821" cy="836178"/>
          <wp:effectExtent l="0" t="0" r="0" b="0"/>
          <wp:wrapNone/>
          <wp:docPr id="187630618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
                  <a:srcRect l="14528" t="28526" r="13085" b="19270"/>
                  <a:stretch>
                    <a:fillRect/>
                  </a:stretch>
                </pic:blipFill>
                <pic:spPr>
                  <a:xfrm>
                    <a:off x="0" y="0"/>
                    <a:ext cx="2810821" cy="83617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E76679"/>
    <w:multiLevelType w:val="hybridMultilevel"/>
    <w:tmpl w:val="6B16AAF4"/>
    <w:lvl w:ilvl="0" w:tplc="FD9879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forms" w:formatting="1" w:enforcement="1" w:cryptProviderType="rsaAES" w:cryptAlgorithmClass="hash" w:cryptAlgorithmType="typeAny" w:cryptAlgorithmSid="14" w:cryptSpinCount="100000" w:hash="TZLVnWj2jC5rcUL/75wEE1+dFW/v7y1KRUfL9yuyJBNjaAWk4JrvBKTR5y9INe+SuiybDBcvmRGRTpLn8lggnQ==" w:salt="7+tIa1ZPr/VNqMpFP6s6D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4CDF"/>
    <w:rsid w:val="00104D7A"/>
    <w:rsid w:val="00182236"/>
    <w:rsid w:val="002159E9"/>
    <w:rsid w:val="0032198B"/>
    <w:rsid w:val="00390348"/>
    <w:rsid w:val="00396491"/>
    <w:rsid w:val="00416B30"/>
    <w:rsid w:val="00471502"/>
    <w:rsid w:val="004B59AF"/>
    <w:rsid w:val="005012E2"/>
    <w:rsid w:val="005E7EC1"/>
    <w:rsid w:val="006A41C8"/>
    <w:rsid w:val="006A646F"/>
    <w:rsid w:val="006B17A2"/>
    <w:rsid w:val="007362D2"/>
    <w:rsid w:val="0084252D"/>
    <w:rsid w:val="00850E12"/>
    <w:rsid w:val="00876F38"/>
    <w:rsid w:val="008A7F71"/>
    <w:rsid w:val="00944CDF"/>
    <w:rsid w:val="00963FBF"/>
    <w:rsid w:val="00B9611E"/>
    <w:rsid w:val="00C5570F"/>
    <w:rsid w:val="00F176B2"/>
    <w:rsid w:val="00F721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C199AC"/>
  <w15:docId w15:val="{33DEE1EC-E52D-4099-AAFE-585EB514F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tblStylePr w:type="firstRow">
      <w:rPr>
        <w:b/>
        <w:color w:val="FFFFFF"/>
      </w:rPr>
      <w:tblPr/>
      <w:tcPr>
        <w:shd w:val="clear" w:color="auto" w:fill="0C2340"/>
      </w:tcPr>
    </w:tblStylePr>
    <w:tblStylePr w:type="lastRow">
      <w:rPr>
        <w:b/>
      </w:rPr>
      <w:tblPr/>
      <w:tcPr>
        <w:tcBorders>
          <w:top w:val="single" w:sz="4" w:space="0" w:color="0C2340"/>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0C2340"/>
          <w:right w:val="single" w:sz="4" w:space="0" w:color="0C2340"/>
        </w:tcBorders>
      </w:tcPr>
    </w:tblStylePr>
    <w:tblStylePr w:type="band1Horz">
      <w:tblPr/>
      <w:tcPr>
        <w:tcBorders>
          <w:top w:val="single" w:sz="4" w:space="0" w:color="0C2340"/>
          <w:bottom w:val="single" w:sz="4" w:space="0" w:color="0C234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0C2340"/>
          <w:left w:val="nil"/>
        </w:tcBorders>
      </w:tcPr>
    </w:tblStylePr>
    <w:tblStylePr w:type="swCell">
      <w:tblPr/>
      <w:tcPr>
        <w:tcBorders>
          <w:top w:val="single" w:sz="4" w:space="0" w:color="0C2340"/>
          <w:right w:val="nil"/>
        </w:tcBorders>
      </w:tcPr>
    </w:tblStylePr>
  </w:style>
  <w:style w:type="table" w:customStyle="1" w:styleId="a1">
    <w:basedOn w:val="TableNormal"/>
    <w:pPr>
      <w:spacing w:after="0" w:line="240" w:lineRule="auto"/>
    </w:pPr>
    <w:tblPr>
      <w:tblStyleRowBandSize w:val="1"/>
      <w:tblStyleColBandSize w:val="1"/>
    </w:tblPr>
    <w:tblStylePr w:type="firstRow">
      <w:rPr>
        <w:b/>
        <w:color w:val="FFFFFF"/>
      </w:rPr>
      <w:tblPr/>
      <w:tcPr>
        <w:shd w:val="clear" w:color="auto" w:fill="0C2340"/>
      </w:tcPr>
    </w:tblStylePr>
    <w:tblStylePr w:type="lastRow">
      <w:rPr>
        <w:b/>
      </w:rPr>
      <w:tblPr/>
      <w:tcPr>
        <w:tcBorders>
          <w:top w:val="single" w:sz="4" w:space="0" w:color="0C2340"/>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0C2340"/>
          <w:right w:val="single" w:sz="4" w:space="0" w:color="0C2340"/>
        </w:tcBorders>
      </w:tcPr>
    </w:tblStylePr>
    <w:tblStylePr w:type="band1Horz">
      <w:tblPr/>
      <w:tcPr>
        <w:tcBorders>
          <w:top w:val="single" w:sz="4" w:space="0" w:color="0C2340"/>
          <w:bottom w:val="single" w:sz="4" w:space="0" w:color="0C234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0C2340"/>
          <w:left w:val="nil"/>
        </w:tcBorders>
      </w:tcPr>
    </w:tblStylePr>
    <w:tblStylePr w:type="swCell">
      <w:tblPr/>
      <w:tcPr>
        <w:tcBorders>
          <w:top w:val="single" w:sz="4" w:space="0" w:color="0C2340"/>
          <w:right w:val="nil"/>
        </w:tcBorders>
      </w:tcPr>
    </w:tblStylePr>
  </w:style>
  <w:style w:type="character" w:styleId="PlaceholderText">
    <w:name w:val="Placeholder Text"/>
    <w:basedOn w:val="DefaultParagraphFont"/>
    <w:uiPriority w:val="99"/>
    <w:semiHidden/>
    <w:rsid w:val="00396491"/>
    <w:rPr>
      <w:color w:val="666666"/>
    </w:rPr>
  </w:style>
  <w:style w:type="paragraph" w:styleId="Header">
    <w:name w:val="header"/>
    <w:basedOn w:val="Normal"/>
    <w:link w:val="HeaderChar"/>
    <w:uiPriority w:val="99"/>
    <w:unhideWhenUsed/>
    <w:rsid w:val="005E7E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EC1"/>
  </w:style>
  <w:style w:type="paragraph" w:styleId="Footer">
    <w:name w:val="footer"/>
    <w:basedOn w:val="Normal"/>
    <w:link w:val="FooterChar"/>
    <w:uiPriority w:val="99"/>
    <w:unhideWhenUsed/>
    <w:rsid w:val="005E7E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EC1"/>
  </w:style>
  <w:style w:type="paragraph" w:styleId="NoSpacing">
    <w:name w:val="No Spacing"/>
    <w:uiPriority w:val="1"/>
    <w:qFormat/>
    <w:rsid w:val="005E7EC1"/>
    <w:pPr>
      <w:spacing w:after="0" w:line="240" w:lineRule="auto"/>
    </w:pPr>
  </w:style>
  <w:style w:type="character" w:styleId="Hyperlink">
    <w:name w:val="Hyperlink"/>
    <w:basedOn w:val="DefaultParagraphFont"/>
    <w:uiPriority w:val="99"/>
    <w:unhideWhenUsed/>
    <w:rsid w:val="002159E9"/>
    <w:rPr>
      <w:color w:val="0000FF" w:themeColor="hyperlink"/>
      <w:u w:val="single"/>
    </w:rPr>
  </w:style>
  <w:style w:type="character" w:styleId="UnresolvedMention">
    <w:name w:val="Unresolved Mention"/>
    <w:basedOn w:val="DefaultParagraphFont"/>
    <w:uiPriority w:val="99"/>
    <w:semiHidden/>
    <w:unhideWhenUsed/>
    <w:rsid w:val="002159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osha.gov/sites/default/files/Hierarchy_of_Controls_02.01.23_form_508_2.pdf" TargetMode="External"/><Relationship Id="rId14" Type="http://schemas.openxmlformats.org/officeDocument/2006/relationships/image" Target="media/image5.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G:\My%20Drive\WORKS%20IN%20PROGRESS\JHA-TNA-PPE%20Project\Completed%20Templates\JHA%20Template_Fillable%20Form.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D6F266490C241AA80CDDECD4F7B3E14"/>
        <w:category>
          <w:name w:val="General"/>
          <w:gallery w:val="placeholder"/>
        </w:category>
        <w:types>
          <w:type w:val="bbPlcHdr"/>
        </w:types>
        <w:behaviors>
          <w:behavior w:val="content"/>
        </w:behaviors>
        <w:guid w:val="{D905AA1D-6B09-4A6A-B53B-86BBE178ADE0}"/>
      </w:docPartPr>
      <w:docPartBody>
        <w:p w:rsidR="00F650B7" w:rsidRDefault="007C68E0">
          <w:pPr>
            <w:pStyle w:val="1D6F266490C241AA80CDDECD4F7B3E14"/>
          </w:pPr>
          <w:r w:rsidRPr="00844FBB">
            <w:rPr>
              <w:rStyle w:val="PlaceholderText"/>
            </w:rPr>
            <w:t>Click or tap to enter a date.</w:t>
          </w:r>
        </w:p>
      </w:docPartBody>
    </w:docPart>
    <w:docPart>
      <w:docPartPr>
        <w:name w:val="E5DFF87354C043D3982446DE08E6FD91"/>
        <w:category>
          <w:name w:val="General"/>
          <w:gallery w:val="placeholder"/>
        </w:category>
        <w:types>
          <w:type w:val="bbPlcHdr"/>
        </w:types>
        <w:behaviors>
          <w:behavior w:val="content"/>
        </w:behaviors>
        <w:guid w:val="{F4D26FA2-D2BA-4645-BAC1-DF517B1F39CD}"/>
      </w:docPartPr>
      <w:docPartBody>
        <w:p w:rsidR="00F650B7" w:rsidRDefault="007C68E0">
          <w:pPr>
            <w:pStyle w:val="E5DFF87354C043D3982446DE08E6FD91"/>
          </w:pPr>
          <w:r w:rsidRPr="00844FBB">
            <w:rPr>
              <w:rStyle w:val="PlaceholderText"/>
            </w:rPr>
            <w:t>Click or tap here to enter text.</w:t>
          </w:r>
        </w:p>
      </w:docPartBody>
    </w:docPart>
    <w:docPart>
      <w:docPartPr>
        <w:name w:val="5CFDE00EBBBE4F099AE8E2804C464E6B"/>
        <w:category>
          <w:name w:val="General"/>
          <w:gallery w:val="placeholder"/>
        </w:category>
        <w:types>
          <w:type w:val="bbPlcHdr"/>
        </w:types>
        <w:behaviors>
          <w:behavior w:val="content"/>
        </w:behaviors>
        <w:guid w:val="{B58BE14C-C64A-4668-BD95-8468F4EA4EB2}"/>
      </w:docPartPr>
      <w:docPartBody>
        <w:p w:rsidR="00F650B7" w:rsidRDefault="007C68E0">
          <w:pPr>
            <w:pStyle w:val="5CFDE00EBBBE4F099AE8E2804C464E6B"/>
          </w:pPr>
          <w:r w:rsidRPr="00844FBB">
            <w:rPr>
              <w:rStyle w:val="PlaceholderText"/>
            </w:rPr>
            <w:t>Click or tap here to enter text.</w:t>
          </w:r>
        </w:p>
      </w:docPartBody>
    </w:docPart>
    <w:docPart>
      <w:docPartPr>
        <w:name w:val="37E9369F5A9D4E628C85D3BB56B9190C"/>
        <w:category>
          <w:name w:val="General"/>
          <w:gallery w:val="placeholder"/>
        </w:category>
        <w:types>
          <w:type w:val="bbPlcHdr"/>
        </w:types>
        <w:behaviors>
          <w:behavior w:val="content"/>
        </w:behaviors>
        <w:guid w:val="{1934A318-9F6C-47A4-AC16-00D27FB187A5}"/>
      </w:docPartPr>
      <w:docPartBody>
        <w:p w:rsidR="00F650B7" w:rsidRDefault="007C68E0">
          <w:pPr>
            <w:pStyle w:val="37E9369F5A9D4E628C85D3BB56B9190C"/>
          </w:pPr>
          <w:r w:rsidRPr="00844FBB">
            <w:rPr>
              <w:rStyle w:val="PlaceholderText"/>
            </w:rPr>
            <w:t>Click or tap here to enter text.</w:t>
          </w:r>
        </w:p>
      </w:docPartBody>
    </w:docPart>
    <w:docPart>
      <w:docPartPr>
        <w:name w:val="667C8EE15AAC4C269665ABB4FF63A8F9"/>
        <w:category>
          <w:name w:val="General"/>
          <w:gallery w:val="placeholder"/>
        </w:category>
        <w:types>
          <w:type w:val="bbPlcHdr"/>
        </w:types>
        <w:behaviors>
          <w:behavior w:val="content"/>
        </w:behaviors>
        <w:guid w:val="{FBE5CF28-C797-4BBA-B835-E02057E9736D}"/>
      </w:docPartPr>
      <w:docPartBody>
        <w:p w:rsidR="00F650B7" w:rsidRDefault="007C68E0">
          <w:pPr>
            <w:pStyle w:val="667C8EE15AAC4C269665ABB4FF63A8F9"/>
          </w:pPr>
          <w:r w:rsidRPr="00844FBB">
            <w:rPr>
              <w:rStyle w:val="PlaceholderText"/>
            </w:rPr>
            <w:t>Click or tap here to enter text.</w:t>
          </w:r>
        </w:p>
      </w:docPartBody>
    </w:docPart>
    <w:docPart>
      <w:docPartPr>
        <w:name w:val="06846553662F4067AF4CD9CE2E7764A5"/>
        <w:category>
          <w:name w:val="General"/>
          <w:gallery w:val="placeholder"/>
        </w:category>
        <w:types>
          <w:type w:val="bbPlcHdr"/>
        </w:types>
        <w:behaviors>
          <w:behavior w:val="content"/>
        </w:behaviors>
        <w:guid w:val="{ECEA6EA7-FE2B-4CD1-A191-DE938BD0917A}"/>
      </w:docPartPr>
      <w:docPartBody>
        <w:p w:rsidR="00F650B7" w:rsidRDefault="007C68E0">
          <w:pPr>
            <w:pStyle w:val="06846553662F4067AF4CD9CE2E7764A5"/>
          </w:pPr>
          <w:r>
            <w:rPr>
              <w:color w:val="808080"/>
              <w:sz w:val="24"/>
              <w:szCs w:val="24"/>
            </w:rPr>
            <w:t>Click or tap here to describe the specific protection needed.</w:t>
          </w:r>
        </w:p>
      </w:docPartBody>
    </w:docPart>
    <w:docPart>
      <w:docPartPr>
        <w:name w:val="A67DB0EEFC034C89B9A8739BA45FE516"/>
        <w:category>
          <w:name w:val="General"/>
          <w:gallery w:val="placeholder"/>
        </w:category>
        <w:types>
          <w:type w:val="bbPlcHdr"/>
        </w:types>
        <w:behaviors>
          <w:behavior w:val="content"/>
        </w:behaviors>
        <w:guid w:val="{1A74BD71-0316-4268-85EE-A43F81B35845}"/>
      </w:docPartPr>
      <w:docPartBody>
        <w:p w:rsidR="00F650B7" w:rsidRDefault="007C68E0">
          <w:pPr>
            <w:pStyle w:val="A67DB0EEFC034C89B9A8739BA45FE516"/>
          </w:pPr>
          <w:r w:rsidRPr="00844FBB">
            <w:rPr>
              <w:rStyle w:val="PlaceholderText"/>
            </w:rPr>
            <w:t>Click or tap here to enter text.</w:t>
          </w:r>
        </w:p>
      </w:docPartBody>
    </w:docPart>
    <w:docPart>
      <w:docPartPr>
        <w:name w:val="940D655032F64812819507F0A511151E"/>
        <w:category>
          <w:name w:val="General"/>
          <w:gallery w:val="placeholder"/>
        </w:category>
        <w:types>
          <w:type w:val="bbPlcHdr"/>
        </w:types>
        <w:behaviors>
          <w:behavior w:val="content"/>
        </w:behaviors>
        <w:guid w:val="{C2A66E75-CC5F-4E9E-A284-648B0177E8DE}"/>
      </w:docPartPr>
      <w:docPartBody>
        <w:p w:rsidR="00F650B7" w:rsidRDefault="007C68E0">
          <w:pPr>
            <w:pStyle w:val="940D655032F64812819507F0A511151E"/>
          </w:pPr>
          <w:r w:rsidRPr="00844FBB">
            <w:rPr>
              <w:rStyle w:val="PlaceholderText"/>
            </w:rPr>
            <w:t xml:space="preserve">Click or tap here </w:t>
          </w:r>
          <w:r>
            <w:rPr>
              <w:rStyle w:val="PlaceholderText"/>
            </w:rPr>
            <w:t>to describe the specific equipment needed</w:t>
          </w:r>
          <w:r w:rsidRPr="00844FBB">
            <w:rPr>
              <w:rStyle w:val="PlaceholderText"/>
            </w:rPr>
            <w:t>.</w:t>
          </w:r>
        </w:p>
      </w:docPartBody>
    </w:docPart>
    <w:docPart>
      <w:docPartPr>
        <w:name w:val="81ECF07F0EDF4460B20161AD3D64EC83"/>
        <w:category>
          <w:name w:val="General"/>
          <w:gallery w:val="placeholder"/>
        </w:category>
        <w:types>
          <w:type w:val="bbPlcHdr"/>
        </w:types>
        <w:behaviors>
          <w:behavior w:val="content"/>
        </w:behaviors>
        <w:guid w:val="{055C1BC7-2186-42F9-A693-6C36425E2EE2}"/>
      </w:docPartPr>
      <w:docPartBody>
        <w:p w:rsidR="00F650B7" w:rsidRDefault="007C68E0">
          <w:pPr>
            <w:pStyle w:val="81ECF07F0EDF4460B20161AD3D64EC83"/>
          </w:pPr>
          <w:r w:rsidRPr="00844FBB">
            <w:rPr>
              <w:rStyle w:val="PlaceholderText"/>
            </w:rPr>
            <w:t xml:space="preserve">Click or tap here to </w:t>
          </w:r>
          <w:r>
            <w:rPr>
              <w:rStyle w:val="PlaceholderText"/>
            </w:rPr>
            <w:t>describe the specific equipment needed</w:t>
          </w:r>
          <w:r w:rsidRPr="00844FBB">
            <w:rPr>
              <w:rStyle w:val="PlaceholderText"/>
            </w:rPr>
            <w:t>.</w:t>
          </w:r>
        </w:p>
      </w:docPartBody>
    </w:docPart>
    <w:docPart>
      <w:docPartPr>
        <w:name w:val="6EA60498C92B465587EC295609A4CBEC"/>
        <w:category>
          <w:name w:val="General"/>
          <w:gallery w:val="placeholder"/>
        </w:category>
        <w:types>
          <w:type w:val="bbPlcHdr"/>
        </w:types>
        <w:behaviors>
          <w:behavior w:val="content"/>
        </w:behaviors>
        <w:guid w:val="{0C684083-BD41-4B21-AF5E-2650FD1C7A52}"/>
      </w:docPartPr>
      <w:docPartBody>
        <w:p w:rsidR="00F650B7" w:rsidRDefault="007C68E0">
          <w:pPr>
            <w:pStyle w:val="6EA60498C92B465587EC295609A4CBEC"/>
          </w:pPr>
          <w:r w:rsidRPr="00844FBB">
            <w:rPr>
              <w:rStyle w:val="PlaceholderText"/>
            </w:rPr>
            <w:t xml:space="preserve">Click or tap here to </w:t>
          </w:r>
          <w:r>
            <w:rPr>
              <w:rStyle w:val="PlaceholderText"/>
            </w:rPr>
            <w:t>describe the specific equipment needed</w:t>
          </w:r>
          <w:r w:rsidRPr="00844FBB">
            <w:rPr>
              <w:rStyle w:val="PlaceholderText"/>
            </w:rPr>
            <w:t>.</w:t>
          </w:r>
        </w:p>
      </w:docPartBody>
    </w:docPart>
    <w:docPart>
      <w:docPartPr>
        <w:name w:val="E40DD79ACBD340769DD23188682691DE"/>
        <w:category>
          <w:name w:val="General"/>
          <w:gallery w:val="placeholder"/>
        </w:category>
        <w:types>
          <w:type w:val="bbPlcHdr"/>
        </w:types>
        <w:behaviors>
          <w:behavior w:val="content"/>
        </w:behaviors>
        <w:guid w:val="{EA69FD8C-8ECD-48DB-8781-CD2B5AD6A2BB}"/>
      </w:docPartPr>
      <w:docPartBody>
        <w:p w:rsidR="00F650B7" w:rsidRDefault="007C68E0">
          <w:pPr>
            <w:pStyle w:val="E40DD79ACBD340769DD23188682691DE"/>
          </w:pPr>
          <w:r w:rsidRPr="00844FBB">
            <w:rPr>
              <w:rStyle w:val="PlaceholderText"/>
            </w:rPr>
            <w:t>Click or tap here to enter text.</w:t>
          </w:r>
        </w:p>
      </w:docPartBody>
    </w:docPart>
    <w:docPart>
      <w:docPartPr>
        <w:name w:val="6FEC455C118340C5AEA5345E4453B972"/>
        <w:category>
          <w:name w:val="General"/>
          <w:gallery w:val="placeholder"/>
        </w:category>
        <w:types>
          <w:type w:val="bbPlcHdr"/>
        </w:types>
        <w:behaviors>
          <w:behavior w:val="content"/>
        </w:behaviors>
        <w:guid w:val="{EEC57A95-B11E-473B-AE5F-38F6B2DC2019}"/>
      </w:docPartPr>
      <w:docPartBody>
        <w:p w:rsidR="00F650B7" w:rsidRDefault="007C68E0">
          <w:pPr>
            <w:pStyle w:val="6FEC455C118340C5AEA5345E4453B972"/>
          </w:pPr>
          <w:r w:rsidRPr="00844FBB">
            <w:rPr>
              <w:rStyle w:val="PlaceholderText"/>
            </w:rPr>
            <w:t>Click or tap here to enter text.</w:t>
          </w:r>
        </w:p>
      </w:docPartBody>
    </w:docPart>
    <w:docPart>
      <w:docPartPr>
        <w:name w:val="429A16B343A74071A1E2D569C4A0EEB4"/>
        <w:category>
          <w:name w:val="General"/>
          <w:gallery w:val="placeholder"/>
        </w:category>
        <w:types>
          <w:type w:val="bbPlcHdr"/>
        </w:types>
        <w:behaviors>
          <w:behavior w:val="content"/>
        </w:behaviors>
        <w:guid w:val="{E536F91B-056C-4EFA-A943-C28EEF6030F2}"/>
      </w:docPartPr>
      <w:docPartBody>
        <w:p w:rsidR="00F650B7" w:rsidRDefault="007C68E0">
          <w:pPr>
            <w:pStyle w:val="429A16B343A74071A1E2D569C4A0EEB4"/>
          </w:pPr>
          <w:r w:rsidRPr="00844FBB">
            <w:rPr>
              <w:rStyle w:val="PlaceholderText"/>
            </w:rPr>
            <w:t>Click or tap here to enter text.</w:t>
          </w:r>
        </w:p>
      </w:docPartBody>
    </w:docPart>
    <w:docPart>
      <w:docPartPr>
        <w:name w:val="EDB66B00498D4074A4AC97160C530F05"/>
        <w:category>
          <w:name w:val="General"/>
          <w:gallery w:val="placeholder"/>
        </w:category>
        <w:types>
          <w:type w:val="bbPlcHdr"/>
        </w:types>
        <w:behaviors>
          <w:behavior w:val="content"/>
        </w:behaviors>
        <w:guid w:val="{BE934AA9-8848-4DD9-94C7-29B9B1B55F28}"/>
      </w:docPartPr>
      <w:docPartBody>
        <w:p w:rsidR="00F650B7" w:rsidRDefault="007C68E0">
          <w:pPr>
            <w:pStyle w:val="EDB66B00498D4074A4AC97160C530F05"/>
          </w:pPr>
          <w:r w:rsidRPr="00844FBB">
            <w:rPr>
              <w:rStyle w:val="PlaceholderText"/>
            </w:rPr>
            <w:t>Click or tap here to enter text.</w:t>
          </w:r>
        </w:p>
      </w:docPartBody>
    </w:docPart>
    <w:docPart>
      <w:docPartPr>
        <w:name w:val="FB28618335294A2E85E962634AD78B0F"/>
        <w:category>
          <w:name w:val="General"/>
          <w:gallery w:val="placeholder"/>
        </w:category>
        <w:types>
          <w:type w:val="bbPlcHdr"/>
        </w:types>
        <w:behaviors>
          <w:behavior w:val="content"/>
        </w:behaviors>
        <w:guid w:val="{725B2F86-7916-423B-8908-1E0E2BB02CD3}"/>
      </w:docPartPr>
      <w:docPartBody>
        <w:p w:rsidR="00F650B7" w:rsidRDefault="007C68E0">
          <w:pPr>
            <w:pStyle w:val="FB28618335294A2E85E962634AD78B0F"/>
          </w:pPr>
          <w:r w:rsidRPr="00844FBB">
            <w:rPr>
              <w:rStyle w:val="PlaceholderText"/>
            </w:rPr>
            <w:t>Click or tap here to enter text.</w:t>
          </w:r>
        </w:p>
      </w:docPartBody>
    </w:docPart>
    <w:docPart>
      <w:docPartPr>
        <w:name w:val="E0EDE0BFAF5346E1A002D84F932EB052"/>
        <w:category>
          <w:name w:val="General"/>
          <w:gallery w:val="placeholder"/>
        </w:category>
        <w:types>
          <w:type w:val="bbPlcHdr"/>
        </w:types>
        <w:behaviors>
          <w:behavior w:val="content"/>
        </w:behaviors>
        <w:guid w:val="{DC52DE5E-D7D2-4FB8-B1C4-785499BD015A}"/>
      </w:docPartPr>
      <w:docPartBody>
        <w:p w:rsidR="00F650B7" w:rsidRDefault="007C68E0">
          <w:pPr>
            <w:pStyle w:val="E0EDE0BFAF5346E1A002D84F932EB052"/>
          </w:pPr>
          <w:r w:rsidRPr="00844FBB">
            <w:rPr>
              <w:rStyle w:val="PlaceholderText"/>
            </w:rPr>
            <w:t>Click or tap here to enter text.</w:t>
          </w:r>
        </w:p>
      </w:docPartBody>
    </w:docPart>
    <w:docPart>
      <w:docPartPr>
        <w:name w:val="230CFC29D9AB4294AE05EEF53696C79D"/>
        <w:category>
          <w:name w:val="General"/>
          <w:gallery w:val="placeholder"/>
        </w:category>
        <w:types>
          <w:type w:val="bbPlcHdr"/>
        </w:types>
        <w:behaviors>
          <w:behavior w:val="content"/>
        </w:behaviors>
        <w:guid w:val="{D0949AD3-C1D3-418C-99DB-AA6322CE2670}"/>
      </w:docPartPr>
      <w:docPartBody>
        <w:p w:rsidR="00F650B7" w:rsidRDefault="007C68E0">
          <w:pPr>
            <w:pStyle w:val="230CFC29D9AB4294AE05EEF53696C79D"/>
          </w:pPr>
          <w:r w:rsidRPr="00844FBB">
            <w:rPr>
              <w:rStyle w:val="PlaceholderText"/>
            </w:rPr>
            <w:t>Click or tap here to enter text.</w:t>
          </w:r>
        </w:p>
      </w:docPartBody>
    </w:docPart>
    <w:docPart>
      <w:docPartPr>
        <w:name w:val="9C66F4B9301640E082E817D76E965822"/>
        <w:category>
          <w:name w:val="General"/>
          <w:gallery w:val="placeholder"/>
        </w:category>
        <w:types>
          <w:type w:val="bbPlcHdr"/>
        </w:types>
        <w:behaviors>
          <w:behavior w:val="content"/>
        </w:behaviors>
        <w:guid w:val="{28AD6A62-8993-4775-8142-1C10774F2D5C}"/>
      </w:docPartPr>
      <w:docPartBody>
        <w:p w:rsidR="00F650B7" w:rsidRDefault="007C68E0">
          <w:pPr>
            <w:pStyle w:val="9C66F4B9301640E082E817D76E965822"/>
          </w:pPr>
          <w:r w:rsidRPr="00844FBB">
            <w:rPr>
              <w:rStyle w:val="PlaceholderText"/>
            </w:rPr>
            <w:t>Click or tap here to enter text.</w:t>
          </w:r>
        </w:p>
      </w:docPartBody>
    </w:docPart>
    <w:docPart>
      <w:docPartPr>
        <w:name w:val="A0A3AC91BE2D417DB19B5EE8032720B6"/>
        <w:category>
          <w:name w:val="General"/>
          <w:gallery w:val="placeholder"/>
        </w:category>
        <w:types>
          <w:type w:val="bbPlcHdr"/>
        </w:types>
        <w:behaviors>
          <w:behavior w:val="content"/>
        </w:behaviors>
        <w:guid w:val="{0CF485F4-2872-43D4-995A-3C0EFA4876B8}"/>
      </w:docPartPr>
      <w:docPartBody>
        <w:p w:rsidR="00F650B7" w:rsidRDefault="007C68E0">
          <w:pPr>
            <w:pStyle w:val="A0A3AC91BE2D417DB19B5EE8032720B6"/>
          </w:pPr>
          <w:r w:rsidRPr="00844FBB">
            <w:rPr>
              <w:rStyle w:val="PlaceholderText"/>
            </w:rPr>
            <w:t>Click or tap here to enter text.</w:t>
          </w:r>
        </w:p>
      </w:docPartBody>
    </w:docPart>
    <w:docPart>
      <w:docPartPr>
        <w:name w:val="73C97B07B40E47CC87F7D9DFC97E4F81"/>
        <w:category>
          <w:name w:val="General"/>
          <w:gallery w:val="placeholder"/>
        </w:category>
        <w:types>
          <w:type w:val="bbPlcHdr"/>
        </w:types>
        <w:behaviors>
          <w:behavior w:val="content"/>
        </w:behaviors>
        <w:guid w:val="{15E6A249-7572-42DD-8925-79A70B467B80}"/>
      </w:docPartPr>
      <w:docPartBody>
        <w:p w:rsidR="00F650B7" w:rsidRDefault="007C68E0">
          <w:pPr>
            <w:pStyle w:val="73C97B07B40E47CC87F7D9DFC97E4F81"/>
          </w:pPr>
          <w:r w:rsidRPr="00844FBB">
            <w:rPr>
              <w:rStyle w:val="PlaceholderText"/>
            </w:rPr>
            <w:t>Click or tap here to enter text.</w:t>
          </w:r>
        </w:p>
      </w:docPartBody>
    </w:docPart>
    <w:docPart>
      <w:docPartPr>
        <w:name w:val="25BF317C7F7D446CAABE6792B291A754"/>
        <w:category>
          <w:name w:val="General"/>
          <w:gallery w:val="placeholder"/>
        </w:category>
        <w:types>
          <w:type w:val="bbPlcHdr"/>
        </w:types>
        <w:behaviors>
          <w:behavior w:val="content"/>
        </w:behaviors>
        <w:guid w:val="{E9945EE4-79D0-4720-B28A-C08AA1A19A33}"/>
      </w:docPartPr>
      <w:docPartBody>
        <w:p w:rsidR="00F650B7" w:rsidRDefault="007C68E0">
          <w:pPr>
            <w:pStyle w:val="25BF317C7F7D446CAABE6792B291A754"/>
          </w:pPr>
          <w:r w:rsidRPr="00844FBB">
            <w:rPr>
              <w:rStyle w:val="PlaceholderText"/>
            </w:rPr>
            <w:t>Click or tap here to enter text.</w:t>
          </w:r>
        </w:p>
      </w:docPartBody>
    </w:docPart>
    <w:docPart>
      <w:docPartPr>
        <w:name w:val="B1EAB1ABE27E4B5999E1B394538E26D0"/>
        <w:category>
          <w:name w:val="General"/>
          <w:gallery w:val="placeholder"/>
        </w:category>
        <w:types>
          <w:type w:val="bbPlcHdr"/>
        </w:types>
        <w:behaviors>
          <w:behavior w:val="content"/>
        </w:behaviors>
        <w:guid w:val="{54B08556-F4B8-4BA3-A63A-AB9368FD266D}"/>
      </w:docPartPr>
      <w:docPartBody>
        <w:p w:rsidR="00F650B7" w:rsidRDefault="007C68E0">
          <w:pPr>
            <w:pStyle w:val="B1EAB1ABE27E4B5999E1B394538E26D0"/>
          </w:pPr>
          <w:r w:rsidRPr="00844FBB">
            <w:rPr>
              <w:rStyle w:val="PlaceholderText"/>
            </w:rPr>
            <w:t>Click or tap here to enter text.</w:t>
          </w:r>
        </w:p>
      </w:docPartBody>
    </w:docPart>
    <w:docPart>
      <w:docPartPr>
        <w:name w:val="CDF9D156BC9D4364953192AE507EE8F1"/>
        <w:category>
          <w:name w:val="General"/>
          <w:gallery w:val="placeholder"/>
        </w:category>
        <w:types>
          <w:type w:val="bbPlcHdr"/>
        </w:types>
        <w:behaviors>
          <w:behavior w:val="content"/>
        </w:behaviors>
        <w:guid w:val="{2F26E7FD-F519-43B3-99EF-F66358870B33}"/>
      </w:docPartPr>
      <w:docPartBody>
        <w:p w:rsidR="00F650B7" w:rsidRDefault="007C68E0">
          <w:pPr>
            <w:pStyle w:val="CDF9D156BC9D4364953192AE507EE8F1"/>
          </w:pPr>
          <w:r w:rsidRPr="00844FBB">
            <w:rPr>
              <w:rStyle w:val="PlaceholderText"/>
            </w:rPr>
            <w:t>Click or tap here to enter text.</w:t>
          </w:r>
        </w:p>
      </w:docPartBody>
    </w:docPart>
    <w:docPart>
      <w:docPartPr>
        <w:name w:val="90C5C25942514359951DB275F43999DA"/>
        <w:category>
          <w:name w:val="General"/>
          <w:gallery w:val="placeholder"/>
        </w:category>
        <w:types>
          <w:type w:val="bbPlcHdr"/>
        </w:types>
        <w:behaviors>
          <w:behavior w:val="content"/>
        </w:behaviors>
        <w:guid w:val="{09F57A26-43D5-492C-B079-63CC515E87F1}"/>
      </w:docPartPr>
      <w:docPartBody>
        <w:p w:rsidR="00F650B7" w:rsidRDefault="007C68E0">
          <w:pPr>
            <w:pStyle w:val="90C5C25942514359951DB275F43999DA"/>
          </w:pPr>
          <w:r w:rsidRPr="00844FBB">
            <w:rPr>
              <w:rStyle w:val="PlaceholderText"/>
            </w:rPr>
            <w:t>Click or tap here to enter text.</w:t>
          </w:r>
        </w:p>
      </w:docPartBody>
    </w:docPart>
    <w:docPart>
      <w:docPartPr>
        <w:name w:val="D0CA061CE9C14B26A585A1C1C770FBB5"/>
        <w:category>
          <w:name w:val="General"/>
          <w:gallery w:val="placeholder"/>
        </w:category>
        <w:types>
          <w:type w:val="bbPlcHdr"/>
        </w:types>
        <w:behaviors>
          <w:behavior w:val="content"/>
        </w:behaviors>
        <w:guid w:val="{6AB0D4C9-4F67-45E7-AD3E-B4F22C9C0979}"/>
      </w:docPartPr>
      <w:docPartBody>
        <w:p w:rsidR="00F650B7" w:rsidRDefault="007C68E0">
          <w:pPr>
            <w:pStyle w:val="D0CA061CE9C14B26A585A1C1C770FBB5"/>
          </w:pPr>
          <w:r w:rsidRPr="00844FBB">
            <w:rPr>
              <w:rStyle w:val="PlaceholderText"/>
            </w:rPr>
            <w:t>Click or tap here to enter text.</w:t>
          </w:r>
        </w:p>
      </w:docPartBody>
    </w:docPart>
    <w:docPart>
      <w:docPartPr>
        <w:name w:val="7162A51A5BAB42CDB839F8301B961EDF"/>
        <w:category>
          <w:name w:val="General"/>
          <w:gallery w:val="placeholder"/>
        </w:category>
        <w:types>
          <w:type w:val="bbPlcHdr"/>
        </w:types>
        <w:behaviors>
          <w:behavior w:val="content"/>
        </w:behaviors>
        <w:guid w:val="{3CEC377D-B6AA-4522-A7BD-D2F9DBF25927}"/>
      </w:docPartPr>
      <w:docPartBody>
        <w:p w:rsidR="00F650B7" w:rsidRDefault="007C68E0">
          <w:pPr>
            <w:pStyle w:val="7162A51A5BAB42CDB839F8301B961EDF"/>
          </w:pPr>
          <w:r w:rsidRPr="00844FB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8E0"/>
    <w:rsid w:val="007C68E0"/>
    <w:rsid w:val="00F26279"/>
    <w:rsid w:val="00F65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1D6F266490C241AA80CDDECD4F7B3E14">
    <w:name w:val="1D6F266490C241AA80CDDECD4F7B3E14"/>
  </w:style>
  <w:style w:type="paragraph" w:customStyle="1" w:styleId="E5DFF87354C043D3982446DE08E6FD91">
    <w:name w:val="E5DFF87354C043D3982446DE08E6FD91"/>
  </w:style>
  <w:style w:type="paragraph" w:customStyle="1" w:styleId="5CFDE00EBBBE4F099AE8E2804C464E6B">
    <w:name w:val="5CFDE00EBBBE4F099AE8E2804C464E6B"/>
  </w:style>
  <w:style w:type="paragraph" w:customStyle="1" w:styleId="37E9369F5A9D4E628C85D3BB56B9190C">
    <w:name w:val="37E9369F5A9D4E628C85D3BB56B9190C"/>
  </w:style>
  <w:style w:type="paragraph" w:customStyle="1" w:styleId="667C8EE15AAC4C269665ABB4FF63A8F9">
    <w:name w:val="667C8EE15AAC4C269665ABB4FF63A8F9"/>
  </w:style>
  <w:style w:type="paragraph" w:customStyle="1" w:styleId="06846553662F4067AF4CD9CE2E7764A5">
    <w:name w:val="06846553662F4067AF4CD9CE2E7764A5"/>
  </w:style>
  <w:style w:type="paragraph" w:customStyle="1" w:styleId="A67DB0EEFC034C89B9A8739BA45FE516">
    <w:name w:val="A67DB0EEFC034C89B9A8739BA45FE516"/>
  </w:style>
  <w:style w:type="paragraph" w:customStyle="1" w:styleId="940D655032F64812819507F0A511151E">
    <w:name w:val="940D655032F64812819507F0A511151E"/>
  </w:style>
  <w:style w:type="paragraph" w:customStyle="1" w:styleId="81ECF07F0EDF4460B20161AD3D64EC83">
    <w:name w:val="81ECF07F0EDF4460B20161AD3D64EC83"/>
  </w:style>
  <w:style w:type="paragraph" w:customStyle="1" w:styleId="6EA60498C92B465587EC295609A4CBEC">
    <w:name w:val="6EA60498C92B465587EC295609A4CBEC"/>
  </w:style>
  <w:style w:type="paragraph" w:customStyle="1" w:styleId="E40DD79ACBD340769DD23188682691DE">
    <w:name w:val="E40DD79ACBD340769DD23188682691DE"/>
  </w:style>
  <w:style w:type="paragraph" w:customStyle="1" w:styleId="6FEC455C118340C5AEA5345E4453B972">
    <w:name w:val="6FEC455C118340C5AEA5345E4453B972"/>
  </w:style>
  <w:style w:type="paragraph" w:customStyle="1" w:styleId="429A16B343A74071A1E2D569C4A0EEB4">
    <w:name w:val="429A16B343A74071A1E2D569C4A0EEB4"/>
  </w:style>
  <w:style w:type="paragraph" w:customStyle="1" w:styleId="EDB66B00498D4074A4AC97160C530F05">
    <w:name w:val="EDB66B00498D4074A4AC97160C530F05"/>
  </w:style>
  <w:style w:type="paragraph" w:customStyle="1" w:styleId="FB28618335294A2E85E962634AD78B0F">
    <w:name w:val="FB28618335294A2E85E962634AD78B0F"/>
  </w:style>
  <w:style w:type="paragraph" w:customStyle="1" w:styleId="E0EDE0BFAF5346E1A002D84F932EB052">
    <w:name w:val="E0EDE0BFAF5346E1A002D84F932EB052"/>
  </w:style>
  <w:style w:type="paragraph" w:customStyle="1" w:styleId="230CFC29D9AB4294AE05EEF53696C79D">
    <w:name w:val="230CFC29D9AB4294AE05EEF53696C79D"/>
  </w:style>
  <w:style w:type="paragraph" w:customStyle="1" w:styleId="9C66F4B9301640E082E817D76E965822">
    <w:name w:val="9C66F4B9301640E082E817D76E965822"/>
  </w:style>
  <w:style w:type="paragraph" w:customStyle="1" w:styleId="A0A3AC91BE2D417DB19B5EE8032720B6">
    <w:name w:val="A0A3AC91BE2D417DB19B5EE8032720B6"/>
  </w:style>
  <w:style w:type="paragraph" w:customStyle="1" w:styleId="73C97B07B40E47CC87F7D9DFC97E4F81">
    <w:name w:val="73C97B07B40E47CC87F7D9DFC97E4F81"/>
  </w:style>
  <w:style w:type="paragraph" w:customStyle="1" w:styleId="25BF317C7F7D446CAABE6792B291A754">
    <w:name w:val="25BF317C7F7D446CAABE6792B291A754"/>
  </w:style>
  <w:style w:type="paragraph" w:customStyle="1" w:styleId="B1EAB1ABE27E4B5999E1B394538E26D0">
    <w:name w:val="B1EAB1ABE27E4B5999E1B394538E26D0"/>
  </w:style>
  <w:style w:type="paragraph" w:customStyle="1" w:styleId="CDF9D156BC9D4364953192AE507EE8F1">
    <w:name w:val="CDF9D156BC9D4364953192AE507EE8F1"/>
  </w:style>
  <w:style w:type="paragraph" w:customStyle="1" w:styleId="90C5C25942514359951DB275F43999DA">
    <w:name w:val="90C5C25942514359951DB275F43999DA"/>
  </w:style>
  <w:style w:type="paragraph" w:customStyle="1" w:styleId="D0CA061CE9C14B26A585A1C1C770FBB5">
    <w:name w:val="D0CA061CE9C14B26A585A1C1C770FBB5"/>
  </w:style>
  <w:style w:type="paragraph" w:customStyle="1" w:styleId="7162A51A5BAB42CDB839F8301B961EDF">
    <w:name w:val="7162A51A5BAB42CDB839F8301B961E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uxWPi2oDftEKIUSO8RkDSsoJew==">CgMxLjAyCGguZ2pkZ3hzOAByITFrMm5zb3FRQnBtWFJFMU9iR2h4TTF1XzNyY2hXeW4zSg==</go:docsCustomData>
</go:gDocsCustomXmlDataStorage>
</file>

<file path=customXml/itemProps1.xml><?xml version="1.0" encoding="utf-8"?>
<ds:datastoreItem xmlns:ds="http://schemas.openxmlformats.org/officeDocument/2006/customXml" ds:itemID="{94A017AC-A15E-4F24-84ED-C52E7AB5FCC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JHA Template_Fillable Form</Template>
  <TotalTime>2</TotalTime>
  <Pages>3</Pages>
  <Words>1137</Words>
  <Characters>5666</Characters>
  <Application>Microsoft Office Word</Application>
  <DocSecurity>0</DocSecurity>
  <Lines>177</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Kariann Brown Nisley</dc:creator>
  <cp:lastModifiedBy>Kariann Nisley</cp:lastModifiedBy>
  <cp:revision>3</cp:revision>
  <dcterms:created xsi:type="dcterms:W3CDTF">2025-01-08T15:03:00Z</dcterms:created>
  <dcterms:modified xsi:type="dcterms:W3CDTF">2025-01-08T15:04:00Z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1f7f22a1e5b11a41985924c732dc2fd1eceb2657a53908456ba8c901b31f2f7d</vt:lpwstr>
  </property>
</Properties>
</file>